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DE010A" w14:textId="77777777" w:rsidR="00924E1C" w:rsidRPr="00924E1C" w:rsidRDefault="00924E1C" w:rsidP="00924E1C">
      <w:pPr>
        <w:pStyle w:val="Heading2"/>
        <w:rPr>
          <w:color w:val="0033A0"/>
          <w:sz w:val="52"/>
          <w:szCs w:val="52"/>
        </w:rPr>
      </w:pPr>
      <w:r w:rsidRPr="00924E1C">
        <w:rPr>
          <w:color w:val="0033A0"/>
          <w:sz w:val="52"/>
          <w:szCs w:val="52"/>
        </w:rPr>
        <w:t>Are you harvesting your corn the correct way? Tips to Graze Standing Corn</w:t>
      </w:r>
    </w:p>
    <w:p w14:paraId="7F79FEBF" w14:textId="2C88CFB9" w:rsidR="00C37AF7" w:rsidRDefault="00F20591" w:rsidP="00F20591">
      <w:pPr>
        <w:pStyle w:val="Heading2"/>
      </w:pPr>
      <w:r>
        <w:t xml:space="preserve">Season 1, Episode </w:t>
      </w:r>
      <w:r w:rsidR="00924E1C">
        <w:t>93</w:t>
      </w:r>
    </w:p>
    <w:p w14:paraId="10A25A82" w14:textId="04386774" w:rsidR="00321161" w:rsidRPr="00321161" w:rsidRDefault="00F20591" w:rsidP="00653EBA">
      <w:pPr>
        <w:spacing w:afterLines="120" w:after="288"/>
        <w:rPr>
          <w:rFonts w:cs="Arial"/>
        </w:rPr>
      </w:pPr>
      <w:r w:rsidRPr="00194FE6">
        <w:rPr>
          <w:rFonts w:cs="Arial"/>
        </w:rPr>
        <w:t>[</w:t>
      </w:r>
      <w:r w:rsidR="005757F2">
        <w:rPr>
          <w:rFonts w:cs="Arial"/>
        </w:rPr>
        <w:t xml:space="preserve">Intro </w:t>
      </w:r>
      <w:r w:rsidRPr="00194FE6">
        <w:rPr>
          <w:rFonts w:cs="Arial"/>
        </w:rPr>
        <w:t>music]</w:t>
      </w:r>
      <w:bookmarkStart w:id="0" w:name="_Hlk120644356"/>
    </w:p>
    <w:p w14:paraId="3755ADC3" w14:textId="649C330F" w:rsidR="006D75AD" w:rsidRDefault="00653EBA" w:rsidP="00321161">
      <w:pPr>
        <w:rPr>
          <w:b/>
          <w:bCs/>
        </w:rPr>
      </w:pPr>
      <w:r>
        <w:rPr>
          <w:b/>
          <w:bCs/>
        </w:rPr>
        <w:t>Kiernan Brandt</w:t>
      </w:r>
      <w:r w:rsidR="00321161" w:rsidRPr="00321161">
        <w:rPr>
          <w:b/>
          <w:bCs/>
        </w:rPr>
        <w:t>:</w:t>
      </w:r>
      <w:r w:rsidR="00321161" w:rsidRPr="00321161">
        <w:rPr>
          <w:b/>
          <w:bCs/>
        </w:rPr>
        <w:tab/>
      </w:r>
    </w:p>
    <w:p w14:paraId="3F76E7F9" w14:textId="5BDC8E8D" w:rsidR="00321161" w:rsidRPr="00321161" w:rsidRDefault="00321161" w:rsidP="00321161">
      <w:r w:rsidRPr="00321161">
        <w:t xml:space="preserve">Welcome to Cattle HQ, a podcast from industry experts and progressive producers discussing cutting edge info about the cow calf sector to keep cattlemen and women in the know and positively affect their bottom line. </w:t>
      </w:r>
    </w:p>
    <w:p w14:paraId="4FADFE84" w14:textId="77777777" w:rsidR="00321161" w:rsidRDefault="00321161" w:rsidP="00321161">
      <w:pPr>
        <w:rPr>
          <w:b/>
          <w:bCs/>
        </w:rPr>
      </w:pPr>
    </w:p>
    <w:p w14:paraId="6B37BA9E" w14:textId="77777777" w:rsidR="00924E1C" w:rsidRDefault="00924E1C" w:rsidP="00924E1C">
      <w:pPr>
        <w:rPr>
          <w:b/>
          <w:bCs/>
        </w:rPr>
      </w:pPr>
      <w:r w:rsidRPr="00924E1C">
        <w:rPr>
          <w:b/>
          <w:bCs/>
        </w:rPr>
        <w:t>Taylor Grussing:</w:t>
      </w:r>
      <w:r w:rsidRPr="00924E1C">
        <w:rPr>
          <w:b/>
          <w:bCs/>
        </w:rPr>
        <w:tab/>
      </w:r>
    </w:p>
    <w:p w14:paraId="4D476582" w14:textId="3A33AB19" w:rsidR="00924E1C" w:rsidRPr="00924E1C" w:rsidRDefault="00924E1C" w:rsidP="00924E1C">
      <w:r w:rsidRPr="00924E1C">
        <w:t>Good morning, everybody, and welcome to Cattle HQ, headquarters for all things beef cattle. My name is Taylor Grussing, cow-calf field specialist based in the Mitchell Regional Office. Today, we are going to talk about another way to harvest corn. To do that, we have a guest with us, Doug Sieck. He is a member of several coalitions across the state. He's been grazing corn and has been a good mentor for people who are looking to graze corn. So, I'm going to let him give his background and get started, and then we'll roll into some questions. So, welcome, Doug.</w:t>
      </w:r>
    </w:p>
    <w:p w14:paraId="470E10B5" w14:textId="77777777" w:rsidR="00924E1C" w:rsidRPr="00924E1C" w:rsidRDefault="00924E1C" w:rsidP="00924E1C"/>
    <w:p w14:paraId="7E58153B" w14:textId="77777777" w:rsidR="00924E1C" w:rsidRDefault="00924E1C" w:rsidP="00924E1C">
      <w:r w:rsidRPr="00924E1C">
        <w:rPr>
          <w:b/>
          <w:bCs/>
        </w:rPr>
        <w:t>Doug Sieck:</w:t>
      </w:r>
      <w:r w:rsidRPr="00924E1C">
        <w:rPr>
          <w:b/>
          <w:bCs/>
        </w:rPr>
        <w:tab/>
      </w:r>
    </w:p>
    <w:p w14:paraId="01A3B97D" w14:textId="53FF25C0" w:rsidR="00924E1C" w:rsidRPr="00924E1C" w:rsidRDefault="00924E1C" w:rsidP="00924E1C">
      <w:r w:rsidRPr="00924E1C">
        <w:t xml:space="preserve">Thank you, Taylor. So, I am Doug Sieck. My wife, Marilee, and I run the Deep Root Ranch in North Central South Dakota. We're about 30 miles north or south of the North Dakota border, and we're about 15 miles east of the Missouri River, so right around Selby. We run a cow-calf operation, and we grow some corn and beans, and </w:t>
      </w:r>
      <w:proofErr w:type="spellStart"/>
      <w:r w:rsidRPr="00924E1C">
        <w:t>sudangrass</w:t>
      </w:r>
      <w:proofErr w:type="spellEnd"/>
      <w:r w:rsidRPr="00924E1C">
        <w:t xml:space="preserve"> mixes, and that sort of thing. My family's been operating in agriculture up here since my great grandfather. So, I'm the fourth generation. So, I learned from all that good history that got trickled on down. Then, a real fortunate thing that happened for me is I joined the South Dakota Grasslands Coalition and learned about their grazing school, and then an HRM school after that through the Grasslands Coalition. Then, eventually, got connected with the South Dakota Soil Health Coalition. So, I've been very fortunate in the mentors that I've had and the access to resources. So, the corn deal, the South Dakota Grasslands Coalition brought Terry Gompert from University of Nebraska-Lincoln up through South Dakota about 15 years ago on a roadshow. What a roadshow is, is they have them speak in several different locations across the state. So, I got to listen to Terry a couple of times when he made that swing, and Terry was the one that started talking about grazing standing corn. What caught my attention was the ability to do it and save quite a bit of hay, and then, number two, it was about the cheapest way there was to feed cows. Okay. So, Terry – well, here's how life works. You </w:t>
      </w:r>
      <w:proofErr w:type="gramStart"/>
      <w:r w:rsidRPr="00924E1C">
        <w:t>have to</w:t>
      </w:r>
      <w:proofErr w:type="gramEnd"/>
      <w:r w:rsidRPr="00924E1C">
        <w:t xml:space="preserve"> give credit three times and then it's your story. Okay. [Laughter] Terry taught us how to do that. He said you allocate your cornfield in one day increments and you go out and you move your cows every day, use an electric fence, poly wire, that sort of thing, and you set up sort of a something that you can </w:t>
      </w:r>
      <w:r w:rsidRPr="00924E1C">
        <w:lastRenderedPageBreak/>
        <w:t xml:space="preserve">turn into a checkerboard pattern before you get the </w:t>
      </w:r>
      <w:proofErr w:type="gramStart"/>
      <w:r w:rsidRPr="00924E1C">
        <w:t>cows</w:t>
      </w:r>
      <w:proofErr w:type="gramEnd"/>
      <w:r w:rsidRPr="00924E1C">
        <w:t xml:space="preserve"> home. So, a cow will do just fine during the winter on 10 pounds of corn and 10 pounds of corn stalks, and out in the field, there are an equal pound of corn grain to the corn stover. So, if you have 100-bushel corn, you've got 5,600 pounds of grain, you've also got 5,600 pounds of corn stover. Okay. That cow will do just fine on 10 pounds of corn and 10 pounds of corn stover, but she's still going to be hungry because she's probably used to eating closer to 40 pounds of feed. So, grazing standing corn takes good fence. You can read into that grazing standing corn takes electric fence and cattle that are used to it. Okay. Now, you can train your cattle up by a water tank by running a short electric fence where one wire is the ground and one wire is the hot and put it close enough so that when they drink, they bump into it and they'll learn to respect your electric fence quite a bit then. That's important because sometimes when you're grazing standing corn, you're going to have a snowpack and you're not going to have a good ground. So, that cow needs to recognize that that string can give me a pretty good zap. Okay. So, what I did, I would leave about 20 acres of </w:t>
      </w:r>
      <w:proofErr w:type="gramStart"/>
      <w:r w:rsidRPr="00924E1C">
        <w:t>corn</w:t>
      </w:r>
      <w:proofErr w:type="gramEnd"/>
      <w:r w:rsidRPr="00924E1C">
        <w:t xml:space="preserve"> and I would take the combine and I would leave 30 rows standing. Then, I would combine down the field and take out 6 or 12 rows, something like that, and then, I'd jump another 30 </w:t>
      </w:r>
      <w:proofErr w:type="gramStart"/>
      <w:r w:rsidRPr="00924E1C">
        <w:t>rows</w:t>
      </w:r>
      <w:proofErr w:type="gramEnd"/>
      <w:r w:rsidRPr="00924E1C">
        <w:t xml:space="preserve"> and I'd make another pass or two with the combine, usually just one pass. Then, I'd jump again and make one pass. I'd do that across however many acres I was leaving. Then, I would - because I'd made that pass down the field, then I could estimate what the yield was per acre. Okay? </w:t>
      </w:r>
    </w:p>
    <w:p w14:paraId="010F99B3" w14:textId="77777777" w:rsidR="00924E1C" w:rsidRPr="00924E1C" w:rsidRDefault="00924E1C" w:rsidP="00924E1C"/>
    <w:p w14:paraId="15EFB3A8" w14:textId="77777777" w:rsidR="00924E1C" w:rsidRPr="00924E1C" w:rsidRDefault="00924E1C" w:rsidP="00924E1C">
      <w:pPr>
        <w:rPr>
          <w:b/>
          <w:bCs/>
        </w:rPr>
      </w:pPr>
      <w:r w:rsidRPr="00924E1C">
        <w:rPr>
          <w:b/>
          <w:bCs/>
        </w:rPr>
        <w:t>Taylor Grussing:</w:t>
      </w:r>
      <w:r w:rsidRPr="00924E1C">
        <w:rPr>
          <w:b/>
          <w:bCs/>
        </w:rPr>
        <w:tab/>
      </w:r>
    </w:p>
    <w:p w14:paraId="4E881EBA" w14:textId="14337A83" w:rsidR="00924E1C" w:rsidRPr="00924E1C" w:rsidRDefault="00924E1C" w:rsidP="00924E1C">
      <w:r w:rsidRPr="00924E1C">
        <w:t xml:space="preserve">Sure. </w:t>
      </w:r>
    </w:p>
    <w:p w14:paraId="570F9B79" w14:textId="77777777" w:rsidR="00924E1C" w:rsidRPr="00924E1C" w:rsidRDefault="00924E1C" w:rsidP="00924E1C"/>
    <w:p w14:paraId="563AC3DA" w14:textId="77777777" w:rsidR="00924E1C" w:rsidRPr="00924E1C" w:rsidRDefault="00924E1C" w:rsidP="00924E1C">
      <w:pPr>
        <w:rPr>
          <w:b/>
          <w:bCs/>
        </w:rPr>
      </w:pPr>
      <w:r w:rsidRPr="00924E1C">
        <w:rPr>
          <w:b/>
          <w:bCs/>
        </w:rPr>
        <w:t>Doug Sieck:</w:t>
      </w:r>
      <w:r w:rsidRPr="00924E1C">
        <w:rPr>
          <w:b/>
          <w:bCs/>
        </w:rPr>
        <w:tab/>
      </w:r>
    </w:p>
    <w:p w14:paraId="0CCC50A5" w14:textId="27CBF31F" w:rsidR="00924E1C" w:rsidRPr="00924E1C" w:rsidRDefault="00924E1C" w:rsidP="00924E1C">
      <w:r w:rsidRPr="00924E1C">
        <w:t xml:space="preserve">So then, it was </w:t>
      </w:r>
      <w:proofErr w:type="gramStart"/>
      <w:r w:rsidRPr="00924E1C">
        <w:t>pretty easy</w:t>
      </w:r>
      <w:proofErr w:type="gramEnd"/>
      <w:r w:rsidRPr="00924E1C">
        <w:t xml:space="preserve"> to take the yield per acre, convert it to pounds, and then divide out how many pounds per day I needed for whatever size cow herd I was putting in. So, 100 cows, 1,000 pounds, 200 cows, 2,000 pounds. I just did the math, and then, we use a little handheld GPS and we would go down the corn rows, maybe 80 yards, whatever it turned out to be, and we would drag a truck tire perpendicular to the rows to give us somewhere to run the string. It gave the cows a visual. When they came along, they noticed that there was something changed there, and then, they would look around for the string, right? Okay. Then, sometimes, we'd put the steel post in, particularly the perimeter steel post before the ground froze, but if you don't get them in before the ground freezes, you can take a three-quarter inch rod and weld to the bottom of a T-post, and if you have six or eight inches of rod poking out, you can pound that in the ground and that works pretty good too, but anyway, you figure that out. </w:t>
      </w:r>
    </w:p>
    <w:p w14:paraId="153E7BB2" w14:textId="77777777" w:rsidR="00924E1C" w:rsidRPr="00924E1C" w:rsidRDefault="00924E1C" w:rsidP="00924E1C"/>
    <w:p w14:paraId="5160E091" w14:textId="77777777" w:rsidR="00924E1C" w:rsidRPr="00924E1C" w:rsidRDefault="00924E1C" w:rsidP="00924E1C">
      <w:pPr>
        <w:rPr>
          <w:b/>
          <w:bCs/>
        </w:rPr>
      </w:pPr>
      <w:r w:rsidRPr="00924E1C">
        <w:rPr>
          <w:b/>
          <w:bCs/>
        </w:rPr>
        <w:t>Taylor Grussing:</w:t>
      </w:r>
      <w:r w:rsidRPr="00924E1C">
        <w:rPr>
          <w:b/>
          <w:bCs/>
        </w:rPr>
        <w:tab/>
      </w:r>
    </w:p>
    <w:p w14:paraId="191C2685" w14:textId="27786900" w:rsidR="00924E1C" w:rsidRPr="00924E1C" w:rsidRDefault="00924E1C" w:rsidP="00924E1C">
      <w:r w:rsidRPr="00924E1C">
        <w:t xml:space="preserve">It worked out. </w:t>
      </w:r>
    </w:p>
    <w:p w14:paraId="67FE8166" w14:textId="77777777" w:rsidR="00924E1C" w:rsidRPr="00924E1C" w:rsidRDefault="00924E1C" w:rsidP="00924E1C"/>
    <w:p w14:paraId="256B42DB" w14:textId="77777777" w:rsidR="00924E1C" w:rsidRPr="00924E1C" w:rsidRDefault="00924E1C" w:rsidP="00924E1C">
      <w:pPr>
        <w:rPr>
          <w:b/>
          <w:bCs/>
        </w:rPr>
      </w:pPr>
      <w:r w:rsidRPr="00924E1C">
        <w:rPr>
          <w:b/>
          <w:bCs/>
        </w:rPr>
        <w:t>Doug Sieck:</w:t>
      </w:r>
      <w:r w:rsidRPr="00924E1C">
        <w:rPr>
          <w:b/>
          <w:bCs/>
        </w:rPr>
        <w:tab/>
      </w:r>
    </w:p>
    <w:p w14:paraId="29B71207" w14:textId="0C940407" w:rsidR="00924E1C" w:rsidRPr="00924E1C" w:rsidRDefault="00924E1C" w:rsidP="00924E1C">
      <w:r w:rsidRPr="00924E1C">
        <w:t xml:space="preserve">Yes. So, we made the checkerboard pattern out there and did the Jim Gerrish thing where we build tomorrow's fence today. Okay. So, we would have a backup fence so that if they break through today's fence, hopefully, they'll stop at tomorrow's fence, have two </w:t>
      </w:r>
      <w:proofErr w:type="spellStart"/>
      <w:r w:rsidRPr="00924E1C">
        <w:t>days worth</w:t>
      </w:r>
      <w:proofErr w:type="spellEnd"/>
      <w:r w:rsidRPr="00924E1C">
        <w:t xml:space="preserve"> of corn instead of the whole field. I didn't have any trouble with cows breaking through. It seemed to </w:t>
      </w:r>
      <w:r w:rsidRPr="00924E1C">
        <w:lastRenderedPageBreak/>
        <w:t xml:space="preserve">work out </w:t>
      </w:r>
      <w:proofErr w:type="gramStart"/>
      <w:r w:rsidRPr="00924E1C">
        <w:t>pretty well</w:t>
      </w:r>
      <w:proofErr w:type="gramEnd"/>
      <w:r w:rsidRPr="00924E1C">
        <w:t>. There is some risk there though because they're going to be hungry. So, you want your cows trained up pretty good for how that - so they respect that fence. Okay.</w:t>
      </w:r>
    </w:p>
    <w:p w14:paraId="6F3B6690" w14:textId="77777777" w:rsidR="00924E1C" w:rsidRPr="00924E1C" w:rsidRDefault="00924E1C" w:rsidP="00924E1C"/>
    <w:p w14:paraId="0F98FC27" w14:textId="77777777" w:rsidR="00924E1C" w:rsidRPr="00924E1C" w:rsidRDefault="00924E1C" w:rsidP="00924E1C">
      <w:pPr>
        <w:rPr>
          <w:b/>
          <w:bCs/>
        </w:rPr>
      </w:pPr>
      <w:r w:rsidRPr="00924E1C">
        <w:rPr>
          <w:b/>
          <w:bCs/>
        </w:rPr>
        <w:t>Taylor Grussing:</w:t>
      </w:r>
      <w:r w:rsidRPr="00924E1C">
        <w:rPr>
          <w:b/>
          <w:bCs/>
        </w:rPr>
        <w:tab/>
      </w:r>
    </w:p>
    <w:p w14:paraId="54DAA237" w14:textId="1EF09BE2" w:rsidR="00924E1C" w:rsidRPr="00924E1C" w:rsidRDefault="00924E1C" w:rsidP="00924E1C">
      <w:r w:rsidRPr="00924E1C">
        <w:t>Were new combines like did they go after that residue very much or did they kind of keep looking for new standing corn to go after?</w:t>
      </w:r>
    </w:p>
    <w:p w14:paraId="628DF437" w14:textId="77777777" w:rsidR="00924E1C" w:rsidRPr="00924E1C" w:rsidRDefault="00924E1C" w:rsidP="00924E1C"/>
    <w:p w14:paraId="6A4E5CD7" w14:textId="77777777" w:rsidR="00924E1C" w:rsidRPr="00924E1C" w:rsidRDefault="00924E1C" w:rsidP="00924E1C">
      <w:pPr>
        <w:rPr>
          <w:b/>
          <w:bCs/>
        </w:rPr>
      </w:pPr>
      <w:r w:rsidRPr="00924E1C">
        <w:rPr>
          <w:b/>
          <w:bCs/>
        </w:rPr>
        <w:t>Doug Sieck:</w:t>
      </w:r>
      <w:r w:rsidRPr="00924E1C">
        <w:rPr>
          <w:b/>
          <w:bCs/>
        </w:rPr>
        <w:tab/>
      </w:r>
    </w:p>
    <w:p w14:paraId="7ADED2D2" w14:textId="7B0E2FD8" w:rsidR="00924E1C" w:rsidRPr="00924E1C" w:rsidRDefault="00924E1C" w:rsidP="00924E1C">
      <w:r w:rsidRPr="00924E1C">
        <w:t xml:space="preserve">Yes, they </w:t>
      </w:r>
      <w:proofErr w:type="gramStart"/>
      <w:r w:rsidRPr="00924E1C">
        <w:t>definitely went</w:t>
      </w:r>
      <w:proofErr w:type="gramEnd"/>
      <w:r w:rsidRPr="00924E1C">
        <w:t xml:space="preserve"> for the corn first.</w:t>
      </w:r>
    </w:p>
    <w:p w14:paraId="514AB142" w14:textId="77777777" w:rsidR="00924E1C" w:rsidRPr="00924E1C" w:rsidRDefault="00924E1C" w:rsidP="00924E1C"/>
    <w:p w14:paraId="2237AB30" w14:textId="77777777" w:rsidR="00924E1C" w:rsidRPr="00924E1C" w:rsidRDefault="00924E1C" w:rsidP="00924E1C">
      <w:pPr>
        <w:rPr>
          <w:b/>
          <w:bCs/>
        </w:rPr>
      </w:pPr>
      <w:r w:rsidRPr="00924E1C">
        <w:rPr>
          <w:b/>
          <w:bCs/>
        </w:rPr>
        <w:t>Taylor Grussing:</w:t>
      </w:r>
      <w:r w:rsidRPr="00924E1C">
        <w:rPr>
          <w:b/>
          <w:bCs/>
        </w:rPr>
        <w:tab/>
      </w:r>
    </w:p>
    <w:p w14:paraId="397F0B44" w14:textId="5B4C892F" w:rsidR="00924E1C" w:rsidRPr="00924E1C" w:rsidRDefault="00924E1C" w:rsidP="00924E1C">
      <w:r w:rsidRPr="00924E1C">
        <w:t xml:space="preserve">Sure. </w:t>
      </w:r>
    </w:p>
    <w:p w14:paraId="59E004D2" w14:textId="77777777" w:rsidR="00924E1C" w:rsidRPr="00924E1C" w:rsidRDefault="00924E1C" w:rsidP="00924E1C"/>
    <w:p w14:paraId="763DBFBD" w14:textId="77777777" w:rsidR="00924E1C" w:rsidRPr="00924E1C" w:rsidRDefault="00924E1C" w:rsidP="00924E1C">
      <w:pPr>
        <w:rPr>
          <w:b/>
          <w:bCs/>
        </w:rPr>
      </w:pPr>
      <w:r w:rsidRPr="00924E1C">
        <w:rPr>
          <w:b/>
          <w:bCs/>
        </w:rPr>
        <w:t>Doug Sieck:</w:t>
      </w:r>
      <w:r w:rsidRPr="00924E1C">
        <w:rPr>
          <w:b/>
          <w:bCs/>
        </w:rPr>
        <w:tab/>
      </w:r>
    </w:p>
    <w:p w14:paraId="0225D352" w14:textId="4CAF257B" w:rsidR="00924E1C" w:rsidRPr="00924E1C" w:rsidRDefault="00924E1C" w:rsidP="00924E1C">
      <w:r w:rsidRPr="00924E1C">
        <w:t>Then, you'd watch them just go down the row and clean off the ears. Then, they'd come back and do the husks and the leaves. Then, they'd eat probably the top third to maybe the top half of the stock, something like that. We just used – well, I just used whatever corn I was using. If we didn't do anything special, planted the same population as we did, and sometime along about late summer said, “Well, maybe that's a good field to graze.” So, we didn't make any management changes except for setting it up to run the cows through in their allocations. Okay. Then, Mondays and Thursdays are protein day. So, Mondays and Thursdays, I'd feed them a bale alfalfa or two and get a little protein in their system. They seem to appreciate that.</w:t>
      </w:r>
    </w:p>
    <w:p w14:paraId="00289AE7" w14:textId="77777777" w:rsidR="00924E1C" w:rsidRPr="00924E1C" w:rsidRDefault="00924E1C" w:rsidP="00924E1C"/>
    <w:p w14:paraId="08117A17" w14:textId="77777777" w:rsidR="00924E1C" w:rsidRPr="00924E1C" w:rsidRDefault="00924E1C" w:rsidP="00924E1C">
      <w:pPr>
        <w:rPr>
          <w:b/>
          <w:bCs/>
        </w:rPr>
      </w:pPr>
      <w:r w:rsidRPr="00924E1C">
        <w:rPr>
          <w:b/>
          <w:bCs/>
        </w:rPr>
        <w:t>Taylor Grussing:</w:t>
      </w:r>
      <w:r w:rsidRPr="00924E1C">
        <w:rPr>
          <w:b/>
          <w:bCs/>
        </w:rPr>
        <w:tab/>
      </w:r>
    </w:p>
    <w:p w14:paraId="30CB468B" w14:textId="39F1B09E" w:rsidR="00924E1C" w:rsidRPr="00924E1C" w:rsidRDefault="00924E1C" w:rsidP="00924E1C">
      <w:r w:rsidRPr="00924E1C">
        <w:t xml:space="preserve">You just roll that out? </w:t>
      </w:r>
    </w:p>
    <w:p w14:paraId="015E1CEF" w14:textId="77777777" w:rsidR="00924E1C" w:rsidRPr="00924E1C" w:rsidRDefault="00924E1C" w:rsidP="00924E1C"/>
    <w:p w14:paraId="1689EC9E" w14:textId="77777777" w:rsidR="00924E1C" w:rsidRPr="00924E1C" w:rsidRDefault="00924E1C" w:rsidP="00924E1C">
      <w:pPr>
        <w:rPr>
          <w:b/>
          <w:bCs/>
        </w:rPr>
      </w:pPr>
      <w:r w:rsidRPr="00924E1C">
        <w:rPr>
          <w:b/>
          <w:bCs/>
        </w:rPr>
        <w:t>Doug Sieck:</w:t>
      </w:r>
      <w:r w:rsidRPr="00924E1C">
        <w:rPr>
          <w:b/>
          <w:bCs/>
        </w:rPr>
        <w:tab/>
      </w:r>
    </w:p>
    <w:p w14:paraId="1288A943" w14:textId="21856BEB" w:rsidR="00924E1C" w:rsidRPr="00924E1C" w:rsidRDefault="00924E1C" w:rsidP="00924E1C">
      <w:r w:rsidRPr="00924E1C">
        <w:t xml:space="preserve">Yes. </w:t>
      </w:r>
    </w:p>
    <w:p w14:paraId="1FD217CE" w14:textId="77777777" w:rsidR="00924E1C" w:rsidRPr="00924E1C" w:rsidRDefault="00924E1C" w:rsidP="00924E1C"/>
    <w:p w14:paraId="77902A84" w14:textId="77777777" w:rsidR="00924E1C" w:rsidRPr="00924E1C" w:rsidRDefault="00924E1C" w:rsidP="00924E1C">
      <w:pPr>
        <w:rPr>
          <w:b/>
          <w:bCs/>
        </w:rPr>
      </w:pPr>
      <w:r w:rsidRPr="00924E1C">
        <w:rPr>
          <w:b/>
          <w:bCs/>
        </w:rPr>
        <w:t>Taylor Grussing:</w:t>
      </w:r>
      <w:r w:rsidRPr="00924E1C">
        <w:rPr>
          <w:b/>
          <w:bCs/>
        </w:rPr>
        <w:tab/>
      </w:r>
    </w:p>
    <w:p w14:paraId="59E7FC1C" w14:textId="44471F7F" w:rsidR="00924E1C" w:rsidRPr="00924E1C" w:rsidRDefault="00924E1C" w:rsidP="00924E1C">
      <w:r w:rsidRPr="00924E1C">
        <w:t>Yes. I'm assuming you didn't back fence at all. So, you're just doing forward fencing, right?</w:t>
      </w:r>
    </w:p>
    <w:p w14:paraId="33BF9E32" w14:textId="77777777" w:rsidR="00924E1C" w:rsidRPr="00924E1C" w:rsidRDefault="00924E1C" w:rsidP="00924E1C"/>
    <w:p w14:paraId="7A2EC312" w14:textId="77777777" w:rsidR="00924E1C" w:rsidRPr="00924E1C" w:rsidRDefault="00924E1C" w:rsidP="00924E1C">
      <w:pPr>
        <w:rPr>
          <w:b/>
          <w:bCs/>
        </w:rPr>
      </w:pPr>
      <w:r w:rsidRPr="00924E1C">
        <w:rPr>
          <w:b/>
          <w:bCs/>
        </w:rPr>
        <w:t>Doug Sieck:</w:t>
      </w:r>
      <w:r w:rsidRPr="00924E1C">
        <w:rPr>
          <w:b/>
          <w:bCs/>
        </w:rPr>
        <w:tab/>
      </w:r>
    </w:p>
    <w:p w14:paraId="5924A221" w14:textId="70BC12EB" w:rsidR="00924E1C" w:rsidRPr="00924E1C" w:rsidRDefault="00924E1C" w:rsidP="00924E1C">
      <w:r w:rsidRPr="00924E1C">
        <w:t xml:space="preserve">Yes. The ground was typically frozen by the time we got to doing that. So, we weren't too worried about compaction. Did run into one - we got into a warm </w:t>
      </w:r>
      <w:proofErr w:type="gramStart"/>
      <w:r w:rsidRPr="00924E1C">
        <w:t>spell</w:t>
      </w:r>
      <w:proofErr w:type="gramEnd"/>
      <w:r w:rsidRPr="00924E1C">
        <w:t xml:space="preserve"> and we plugged that field up pretty good, and I did come in and disc that one in the spring. That was the first tillage I'd done in a lot of years. Then, I hid the disc out behind the trees again, [Laughter] but yes, if it warms up, you might want to have a plan B. So, let's move into that part. You should have a plan B. So, let's say you get a three- or four-day blizzard while you're doing </w:t>
      </w:r>
      <w:proofErr w:type="gramStart"/>
      <w:r w:rsidRPr="00924E1C">
        <w:t>this</w:t>
      </w:r>
      <w:proofErr w:type="gramEnd"/>
      <w:r w:rsidRPr="00924E1C">
        <w:t xml:space="preserve"> and the cows are all huddled up by the trees. When I started grazing the corn, I would ease them into it. Okay. So, I would either feed them with some kind of a feed wagon and start them off with a couple pounds of corn a day and an increase at a pound a day until I was up to the 10 pounds, or I would do smaller allocations in the field for a few days. So, I would gradually work them up. So, you've got the three- or four-day blizzard comes along and they all come in and stand by the windbreak, and they don't go out and eat, and then, you got these hungry cows hitting out </w:t>
      </w:r>
      <w:r w:rsidRPr="00924E1C">
        <w:lastRenderedPageBreak/>
        <w:t xml:space="preserve">there. So, I always had </w:t>
      </w:r>
      <w:proofErr w:type="gramStart"/>
      <w:r w:rsidRPr="00924E1C">
        <w:t>some kind of a</w:t>
      </w:r>
      <w:proofErr w:type="gramEnd"/>
      <w:r w:rsidRPr="00924E1C">
        <w:t xml:space="preserve"> feed wagon set up to feed them by the trees if I needed to. I made it real cheap and simple. I just had a gravity wagon with a slide </w:t>
      </w:r>
      <w:proofErr w:type="gramStart"/>
      <w:r w:rsidRPr="00924E1C">
        <w:t>door</w:t>
      </w:r>
      <w:proofErr w:type="gramEnd"/>
      <w:r w:rsidRPr="00924E1C">
        <w:t xml:space="preserve"> and we had a bin with an electric auger with a slide and we could time it. You pull the slide open to this </w:t>
      </w:r>
      <w:proofErr w:type="gramStart"/>
      <w:r w:rsidRPr="00924E1C">
        <w:t>mark</w:t>
      </w:r>
      <w:proofErr w:type="gramEnd"/>
      <w:r w:rsidRPr="00924E1C">
        <w:t xml:space="preserve"> and you run it for a minute and that's 1,000 pounds, right? So, we were doing that and then I got to planting cropland back to grass and a lot of the cropland that was right near the house I planted to grass. So, the corn grazing opportunities got further from home and didn't look nearly as attractive, but I got to thinking if I can do it when they're standing by the trees during a blizzard with 10 pounds of corn and 10 pounds of hay, I can do it any time of the year that I want, feeding 10 pounds of corn and 10 pounds of hay. We kept it </w:t>
      </w:r>
      <w:proofErr w:type="gramStart"/>
      <w:r w:rsidRPr="00924E1C">
        <w:t>pretty simple</w:t>
      </w:r>
      <w:proofErr w:type="gramEnd"/>
      <w:r w:rsidRPr="00924E1C">
        <w:t xml:space="preserve">. I'd mentioned a gravity wagon. I was going to make it complex. I was asking my neighbors in this little huddle one time, “Well, what do you think I could do for opening and closing the door and all this?” One of my neighbors said, “Well, what's wrong with a rope and a spring?” [Laughter] So, I cut a hole in the gravity box door, and I put in a smaller door, and I hooked a spring and a rope up to it. Then, just sitting in the pickup or the tractor, you can pull the rope and open the slide. Okay. </w:t>
      </w:r>
    </w:p>
    <w:p w14:paraId="6D6CAE24" w14:textId="77777777" w:rsidR="00924E1C" w:rsidRPr="00924E1C" w:rsidRDefault="00924E1C" w:rsidP="00924E1C"/>
    <w:p w14:paraId="32A4360D" w14:textId="77777777" w:rsidR="00924E1C" w:rsidRPr="00924E1C" w:rsidRDefault="00924E1C" w:rsidP="00924E1C">
      <w:pPr>
        <w:rPr>
          <w:b/>
          <w:bCs/>
        </w:rPr>
      </w:pPr>
      <w:r w:rsidRPr="00924E1C">
        <w:rPr>
          <w:b/>
          <w:bCs/>
        </w:rPr>
        <w:t>Taylor Grussing:</w:t>
      </w:r>
      <w:r w:rsidRPr="00924E1C">
        <w:rPr>
          <w:b/>
          <w:bCs/>
        </w:rPr>
        <w:tab/>
      </w:r>
    </w:p>
    <w:p w14:paraId="7D619954" w14:textId="6EFE738F" w:rsidR="00924E1C" w:rsidRPr="00924E1C" w:rsidRDefault="00924E1C" w:rsidP="00924E1C">
      <w:r w:rsidRPr="00924E1C">
        <w:t>Okay.</w:t>
      </w:r>
    </w:p>
    <w:p w14:paraId="24442E44" w14:textId="77777777" w:rsidR="00924E1C" w:rsidRPr="00924E1C" w:rsidRDefault="00924E1C" w:rsidP="00924E1C"/>
    <w:p w14:paraId="6A68EA0D" w14:textId="77777777" w:rsidR="00924E1C" w:rsidRPr="00924E1C" w:rsidRDefault="00924E1C" w:rsidP="00924E1C">
      <w:pPr>
        <w:rPr>
          <w:b/>
          <w:bCs/>
        </w:rPr>
      </w:pPr>
      <w:r w:rsidRPr="00924E1C">
        <w:rPr>
          <w:b/>
          <w:bCs/>
        </w:rPr>
        <w:t>Doug Sieck:</w:t>
      </w:r>
      <w:r w:rsidRPr="00924E1C">
        <w:rPr>
          <w:b/>
          <w:bCs/>
        </w:rPr>
        <w:tab/>
      </w:r>
    </w:p>
    <w:p w14:paraId="66AFBF31" w14:textId="60BA695C" w:rsidR="00924E1C" w:rsidRPr="00924E1C" w:rsidRDefault="00924E1C" w:rsidP="00924E1C">
      <w:proofErr w:type="gramStart"/>
      <w:r w:rsidRPr="00924E1C">
        <w:t>Later on</w:t>
      </w:r>
      <w:proofErr w:type="gramEnd"/>
      <w:r w:rsidRPr="00924E1C">
        <w:t xml:space="preserve">, I realized you could make it even simpler. You could just walk back and crack the door open about an inch and jump back in the pickup and take off and drive in a circle, but when you're feeding on the ground like that, you want to drive in a circle or two parallel lines because you've got these pigs that just follow you and they're crowding in and they're wanting to get the corn. So, you got the tail enders that don't get to the pile until way at the end. So, when you make a circle or two parallel lines, you're bringing a fresh pile back to where you start those, the </w:t>
      </w:r>
      <w:proofErr w:type="gramStart"/>
      <w:r w:rsidRPr="00924E1C">
        <w:t>more timid</w:t>
      </w:r>
      <w:proofErr w:type="gramEnd"/>
      <w:r w:rsidRPr="00924E1C">
        <w:t xml:space="preserve"> cows get a chance at that fresh pile. I did have trouble with the cows crowding the gravity wagon and pushing things around. So, I took a battery-operated electric </w:t>
      </w:r>
      <w:proofErr w:type="gramStart"/>
      <w:r w:rsidRPr="00924E1C">
        <w:t>fence</w:t>
      </w:r>
      <w:proofErr w:type="gramEnd"/>
      <w:r w:rsidRPr="00924E1C">
        <w:t xml:space="preserve"> and I duct taped it to the side of the wagon and I put a battery on there and I dragged a ground chain, so when they touched the wagon, they got a shock. That really - that changed their whole attitude. So, that worked pretty </w:t>
      </w:r>
      <w:proofErr w:type="gramStart"/>
      <w:r w:rsidRPr="00924E1C">
        <w:t>good</w:t>
      </w:r>
      <w:proofErr w:type="gramEnd"/>
      <w:r w:rsidRPr="00924E1C">
        <w:t xml:space="preserve">. </w:t>
      </w:r>
    </w:p>
    <w:p w14:paraId="7F46A87E" w14:textId="77777777" w:rsidR="00924E1C" w:rsidRPr="00924E1C" w:rsidRDefault="00924E1C" w:rsidP="00924E1C"/>
    <w:p w14:paraId="3CFCCD2B" w14:textId="77777777" w:rsidR="00924E1C" w:rsidRPr="00924E1C" w:rsidRDefault="00924E1C" w:rsidP="00924E1C">
      <w:pPr>
        <w:rPr>
          <w:b/>
          <w:bCs/>
        </w:rPr>
      </w:pPr>
      <w:r w:rsidRPr="00924E1C">
        <w:rPr>
          <w:b/>
          <w:bCs/>
        </w:rPr>
        <w:t>Taylor Grussing:</w:t>
      </w:r>
      <w:r w:rsidRPr="00924E1C">
        <w:rPr>
          <w:b/>
          <w:bCs/>
        </w:rPr>
        <w:tab/>
      </w:r>
    </w:p>
    <w:p w14:paraId="54BAE6FA" w14:textId="55E7E9AF" w:rsidR="00924E1C" w:rsidRPr="00924E1C" w:rsidRDefault="00924E1C" w:rsidP="00924E1C">
      <w:r w:rsidRPr="00924E1C">
        <w:t>So, they chase you down, but they don't lick you?</w:t>
      </w:r>
    </w:p>
    <w:p w14:paraId="213BF2BE" w14:textId="77777777" w:rsidR="00924E1C" w:rsidRPr="00924E1C" w:rsidRDefault="00924E1C" w:rsidP="00924E1C"/>
    <w:p w14:paraId="47AE2DD0" w14:textId="77777777" w:rsidR="00924E1C" w:rsidRPr="00924E1C" w:rsidRDefault="00924E1C" w:rsidP="00924E1C">
      <w:pPr>
        <w:rPr>
          <w:b/>
          <w:bCs/>
        </w:rPr>
      </w:pPr>
      <w:r w:rsidRPr="00924E1C">
        <w:rPr>
          <w:b/>
          <w:bCs/>
        </w:rPr>
        <w:t>Doug Sieck:</w:t>
      </w:r>
      <w:r w:rsidRPr="00924E1C">
        <w:rPr>
          <w:b/>
          <w:bCs/>
        </w:rPr>
        <w:tab/>
      </w:r>
    </w:p>
    <w:p w14:paraId="13DC2869" w14:textId="4957C85B" w:rsidR="00924E1C" w:rsidRPr="00924E1C" w:rsidRDefault="00924E1C" w:rsidP="00924E1C">
      <w:r w:rsidRPr="00924E1C">
        <w:t>Yes. So now, I've - what I do now, I've graduated from the gravity wagon to using a cake hopper, a trip hopper or cake hopper. So, I still use the circle or the parallel lines, but I dump it in like one pile dumps or maybe they're 10-pound piles. I don't know. I try to go on clean ground every day, move over a little bit, and move over here, and move over there. You don't need a lot of…</w:t>
      </w:r>
    </w:p>
    <w:p w14:paraId="0006FF44" w14:textId="77777777" w:rsidR="00924E1C" w:rsidRPr="00924E1C" w:rsidRDefault="00924E1C" w:rsidP="00924E1C"/>
    <w:p w14:paraId="77228C72" w14:textId="77777777" w:rsidR="00924E1C" w:rsidRPr="00924E1C" w:rsidRDefault="00924E1C" w:rsidP="00924E1C">
      <w:pPr>
        <w:rPr>
          <w:b/>
          <w:bCs/>
        </w:rPr>
      </w:pPr>
      <w:r w:rsidRPr="00924E1C">
        <w:rPr>
          <w:b/>
          <w:bCs/>
        </w:rPr>
        <w:t>Taylor Grussing:</w:t>
      </w:r>
      <w:r w:rsidRPr="00924E1C">
        <w:rPr>
          <w:b/>
          <w:bCs/>
        </w:rPr>
        <w:tab/>
      </w:r>
    </w:p>
    <w:p w14:paraId="277B933F" w14:textId="00206DD7" w:rsidR="00924E1C" w:rsidRPr="00924E1C" w:rsidRDefault="00924E1C" w:rsidP="00924E1C">
      <w:r w:rsidRPr="00924E1C">
        <w:t>Are they grazing the grass then, dormant grass still then, or are you delivering hay a different way to get the 10 pounds of hay?</w:t>
      </w:r>
    </w:p>
    <w:p w14:paraId="4ACC8C90" w14:textId="77777777" w:rsidR="00924E1C" w:rsidRPr="00924E1C" w:rsidRDefault="00924E1C" w:rsidP="00924E1C"/>
    <w:p w14:paraId="6ADD23B1" w14:textId="77777777" w:rsidR="00924E1C" w:rsidRPr="00924E1C" w:rsidRDefault="00924E1C" w:rsidP="00924E1C">
      <w:pPr>
        <w:rPr>
          <w:b/>
          <w:bCs/>
        </w:rPr>
      </w:pPr>
      <w:r w:rsidRPr="00924E1C">
        <w:rPr>
          <w:b/>
          <w:bCs/>
        </w:rPr>
        <w:lastRenderedPageBreak/>
        <w:t>Doug Sieck:</w:t>
      </w:r>
      <w:r w:rsidRPr="00924E1C">
        <w:rPr>
          <w:b/>
          <w:bCs/>
        </w:rPr>
        <w:tab/>
      </w:r>
    </w:p>
    <w:p w14:paraId="24394C07" w14:textId="0372EC3A" w:rsidR="00924E1C" w:rsidRPr="00924E1C" w:rsidRDefault="00924E1C" w:rsidP="00924E1C">
      <w:r w:rsidRPr="00924E1C">
        <w:t xml:space="preserve">Yes. A lot of times by then I'm doing the hay where I'm rolling out a few bales. So, yes. To really conserve the hay, you feed 10 pounds of corn, you can cut your hay use about in half. Okay. So, if you're in a situation where you're really interested in conserving hay, the best way that I found to do it was to feed the 10 pounds of corn and then 10 pounds of hay every day. That'll give you the best economy. Just like moving through the cornfield, moving every day is the cheapest way to do it. I've also done bale grazing where I'll feed the corn. Then, if normally I'd give them seven </w:t>
      </w:r>
      <w:proofErr w:type="spellStart"/>
      <w:r w:rsidRPr="00924E1C">
        <w:t>days worth</w:t>
      </w:r>
      <w:proofErr w:type="spellEnd"/>
      <w:r w:rsidRPr="00924E1C">
        <w:t xml:space="preserve"> of bales, maybe I'll give them five. So, I don't cut the hay use in half when I'm bale grazing, but I cut it back, that sort of thing. Yes.</w:t>
      </w:r>
    </w:p>
    <w:p w14:paraId="4526689B" w14:textId="77777777" w:rsidR="00924E1C" w:rsidRPr="00924E1C" w:rsidRDefault="00924E1C" w:rsidP="00924E1C"/>
    <w:p w14:paraId="1A7BD635" w14:textId="77777777" w:rsidR="00924E1C" w:rsidRPr="00924E1C" w:rsidRDefault="00924E1C" w:rsidP="00924E1C">
      <w:pPr>
        <w:rPr>
          <w:b/>
          <w:bCs/>
        </w:rPr>
      </w:pPr>
      <w:r w:rsidRPr="00924E1C">
        <w:rPr>
          <w:b/>
          <w:bCs/>
        </w:rPr>
        <w:t>Taylor Grussing:</w:t>
      </w:r>
      <w:r w:rsidRPr="00924E1C">
        <w:rPr>
          <w:b/>
          <w:bCs/>
        </w:rPr>
        <w:tab/>
      </w:r>
    </w:p>
    <w:p w14:paraId="6D87E7C2" w14:textId="40AF271A" w:rsidR="00924E1C" w:rsidRPr="00924E1C" w:rsidRDefault="00924E1C" w:rsidP="00924E1C">
      <w:r w:rsidRPr="00924E1C">
        <w:t>We talk about bale grazing. We just did a podcast about grazing alfalfa too. How do you set up your field rotation?</w:t>
      </w:r>
    </w:p>
    <w:p w14:paraId="11D2FB6F" w14:textId="77777777" w:rsidR="00924E1C" w:rsidRPr="00924E1C" w:rsidRDefault="00924E1C" w:rsidP="00924E1C"/>
    <w:p w14:paraId="64D78A7E" w14:textId="77777777" w:rsidR="00924E1C" w:rsidRPr="00924E1C" w:rsidRDefault="00924E1C" w:rsidP="00924E1C">
      <w:pPr>
        <w:rPr>
          <w:b/>
          <w:bCs/>
        </w:rPr>
      </w:pPr>
      <w:r w:rsidRPr="00924E1C">
        <w:rPr>
          <w:b/>
          <w:bCs/>
        </w:rPr>
        <w:t>Doug Sieck:</w:t>
      </w:r>
      <w:r w:rsidRPr="00924E1C">
        <w:rPr>
          <w:b/>
          <w:bCs/>
        </w:rPr>
        <w:tab/>
      </w:r>
    </w:p>
    <w:p w14:paraId="660491D6" w14:textId="1BD566DA" w:rsidR="00924E1C" w:rsidRPr="00924E1C" w:rsidRDefault="00924E1C" w:rsidP="00924E1C">
      <w:r w:rsidRPr="00924E1C">
        <w:t>So, how do I pick which field to graze with corn grazing?</w:t>
      </w:r>
    </w:p>
    <w:p w14:paraId="585BA7A4" w14:textId="77777777" w:rsidR="00924E1C" w:rsidRPr="00924E1C" w:rsidRDefault="00924E1C" w:rsidP="00924E1C"/>
    <w:p w14:paraId="70007C67" w14:textId="77777777" w:rsidR="00924E1C" w:rsidRPr="00924E1C" w:rsidRDefault="00924E1C" w:rsidP="00924E1C">
      <w:pPr>
        <w:rPr>
          <w:b/>
          <w:bCs/>
        </w:rPr>
      </w:pPr>
      <w:r w:rsidRPr="00924E1C">
        <w:rPr>
          <w:b/>
          <w:bCs/>
        </w:rPr>
        <w:t>Taylor Grussing:</w:t>
      </w:r>
      <w:r w:rsidRPr="00924E1C">
        <w:rPr>
          <w:b/>
          <w:bCs/>
        </w:rPr>
        <w:tab/>
      </w:r>
    </w:p>
    <w:p w14:paraId="4F3B23CE" w14:textId="3BE8E0AF" w:rsidR="00924E1C" w:rsidRPr="00924E1C" w:rsidRDefault="00924E1C" w:rsidP="00924E1C">
      <w:r w:rsidRPr="00924E1C">
        <w:t>Yes.</w:t>
      </w:r>
    </w:p>
    <w:p w14:paraId="2AD97EE3" w14:textId="77777777" w:rsidR="00924E1C" w:rsidRPr="00924E1C" w:rsidRDefault="00924E1C" w:rsidP="00924E1C"/>
    <w:p w14:paraId="7A7C0FFA" w14:textId="77777777" w:rsidR="00924E1C" w:rsidRPr="00924E1C" w:rsidRDefault="00924E1C" w:rsidP="00924E1C">
      <w:pPr>
        <w:rPr>
          <w:b/>
          <w:bCs/>
        </w:rPr>
      </w:pPr>
      <w:r w:rsidRPr="00924E1C">
        <w:rPr>
          <w:b/>
          <w:bCs/>
        </w:rPr>
        <w:t>Doug Sieck:</w:t>
      </w:r>
      <w:r w:rsidRPr="00924E1C">
        <w:rPr>
          <w:b/>
          <w:bCs/>
        </w:rPr>
        <w:tab/>
      </w:r>
    </w:p>
    <w:p w14:paraId="74E59743" w14:textId="5DB16BA9" w:rsidR="00924E1C" w:rsidRPr="00924E1C" w:rsidRDefault="00924E1C" w:rsidP="00924E1C">
      <w:r w:rsidRPr="00924E1C">
        <w:t xml:space="preserve">Okay. So, it's usually a location thing. Okay. So, I'll pick a field that's close to some kind of wind protection. That's usually the determining factor. Okay. I want them protected. The water is another consideration, but I don't get too shook up about water. My cows have learned to eat snow. I'd rather have them drink water, but if there's water a </w:t>
      </w:r>
      <w:proofErr w:type="gramStart"/>
      <w:r w:rsidRPr="00924E1C">
        <w:t>long ways</w:t>
      </w:r>
      <w:proofErr w:type="gramEnd"/>
      <w:r w:rsidRPr="00924E1C">
        <w:t xml:space="preserve"> off, they'll eat snow or I'll graze a quarter of harvested corn stalks without water if the snow is right. So, no, there isn't a lot of - I don't put a lot of great planning into it, it's which </w:t>
      </w:r>
      <w:proofErr w:type="gramStart"/>
      <w:r w:rsidRPr="00924E1C">
        <w:t>field's</w:t>
      </w:r>
      <w:proofErr w:type="gramEnd"/>
      <w:r w:rsidRPr="00924E1C">
        <w:t xml:space="preserve"> handy. Then, okay, that looks like that'll work.</w:t>
      </w:r>
    </w:p>
    <w:p w14:paraId="26E8EC83" w14:textId="77777777" w:rsidR="00924E1C" w:rsidRPr="00924E1C" w:rsidRDefault="00924E1C" w:rsidP="00924E1C">
      <w:pPr>
        <w:rPr>
          <w:b/>
          <w:bCs/>
        </w:rPr>
      </w:pPr>
    </w:p>
    <w:p w14:paraId="6CC72284" w14:textId="77777777" w:rsidR="00924E1C" w:rsidRDefault="00924E1C" w:rsidP="00924E1C">
      <w:r w:rsidRPr="00924E1C">
        <w:rPr>
          <w:b/>
          <w:bCs/>
        </w:rPr>
        <w:t>Taylor Grussing:</w:t>
      </w:r>
      <w:r w:rsidRPr="00924E1C">
        <w:tab/>
      </w:r>
    </w:p>
    <w:p w14:paraId="50C62B24" w14:textId="047DE502" w:rsidR="00924E1C" w:rsidRPr="00924E1C" w:rsidRDefault="00924E1C" w:rsidP="00924E1C">
      <w:r w:rsidRPr="00924E1C">
        <w:t>Yes, and try to stay on crop residue versus if they're hungry, they'll over graze the grass, right? So how do you manage that?</w:t>
      </w:r>
    </w:p>
    <w:p w14:paraId="5D71DDD7" w14:textId="77777777" w:rsidR="00924E1C" w:rsidRPr="00924E1C" w:rsidRDefault="00924E1C" w:rsidP="00924E1C"/>
    <w:p w14:paraId="19708022" w14:textId="77777777" w:rsidR="00924E1C" w:rsidRPr="00924E1C" w:rsidRDefault="00924E1C" w:rsidP="00924E1C">
      <w:pPr>
        <w:rPr>
          <w:b/>
          <w:bCs/>
        </w:rPr>
      </w:pPr>
      <w:r w:rsidRPr="00924E1C">
        <w:rPr>
          <w:b/>
          <w:bCs/>
        </w:rPr>
        <w:t>Doug Sieck:</w:t>
      </w:r>
      <w:r w:rsidRPr="00924E1C">
        <w:rPr>
          <w:b/>
          <w:bCs/>
        </w:rPr>
        <w:tab/>
      </w:r>
    </w:p>
    <w:p w14:paraId="7458722B" w14:textId="2E8402E9" w:rsidR="00924E1C" w:rsidRPr="00924E1C" w:rsidRDefault="00924E1C" w:rsidP="00924E1C">
      <w:r w:rsidRPr="00924E1C">
        <w:t xml:space="preserve">I just don't let them out on the grass. I do a lot of </w:t>
      </w:r>
      <w:proofErr w:type="spellStart"/>
      <w:r w:rsidRPr="00924E1C">
        <w:t>polywire</w:t>
      </w:r>
      <w:proofErr w:type="spellEnd"/>
      <w:r w:rsidRPr="00924E1C">
        <w:t xml:space="preserve"> year-round. You can get the plastic posts in the ground and frozen ground. In the corn fields, sometimes, we got to put it in a corn stalk or beside a corn stalk, go down through a rut. Out in a pasture, most places we've learned to just sit in the side by side and stick the post out the window and tap it in the ground. They don't have to go away in the ground, but they go in pretty </w:t>
      </w:r>
      <w:proofErr w:type="gramStart"/>
      <w:r w:rsidRPr="00924E1C">
        <w:t>good</w:t>
      </w:r>
      <w:proofErr w:type="gramEnd"/>
      <w:r w:rsidRPr="00924E1C">
        <w:t xml:space="preserve">. You don't whack it because that'll break the plastic, but you tap them in. So, if we want to keep them out of some grass, it's </w:t>
      </w:r>
      <w:proofErr w:type="gramStart"/>
      <w:r w:rsidRPr="00924E1C">
        <w:t>pretty easy</w:t>
      </w:r>
      <w:proofErr w:type="gramEnd"/>
      <w:r w:rsidRPr="00924E1C">
        <w:t xml:space="preserve"> for us to run a poly wire. When I started out, they said, “Buy a big electric </w:t>
      </w:r>
      <w:proofErr w:type="spellStart"/>
      <w:r w:rsidRPr="00924E1C">
        <w:t>fencer</w:t>
      </w:r>
      <w:proofErr w:type="spellEnd"/>
      <w:r w:rsidRPr="00924E1C">
        <w:t>. Buy a big electric fencer,” but I'm German. I didn't. I bought a small one. Then, I bought a bigger one and a bigger one and a bigger one. Yes. Save yourself some money and get a big fencer right away. Spend $1,200.00, $1,300.00 and get something that they're really going to respect.</w:t>
      </w:r>
    </w:p>
    <w:p w14:paraId="0020DF80" w14:textId="77777777" w:rsidR="00924E1C" w:rsidRPr="00924E1C" w:rsidRDefault="00924E1C" w:rsidP="00924E1C">
      <w:pPr>
        <w:rPr>
          <w:b/>
          <w:bCs/>
        </w:rPr>
      </w:pPr>
    </w:p>
    <w:p w14:paraId="211A81D4" w14:textId="77777777" w:rsidR="00924E1C" w:rsidRPr="00924E1C" w:rsidRDefault="00924E1C" w:rsidP="00924E1C">
      <w:pPr>
        <w:rPr>
          <w:b/>
          <w:bCs/>
        </w:rPr>
      </w:pPr>
      <w:r w:rsidRPr="00924E1C">
        <w:rPr>
          <w:b/>
          <w:bCs/>
        </w:rPr>
        <w:t>Taylor Grussing:</w:t>
      </w:r>
      <w:r w:rsidRPr="00924E1C">
        <w:rPr>
          <w:b/>
          <w:bCs/>
        </w:rPr>
        <w:tab/>
      </w:r>
    </w:p>
    <w:p w14:paraId="082AD8FE" w14:textId="0BF069E1" w:rsidR="00924E1C" w:rsidRPr="00924E1C" w:rsidRDefault="00924E1C" w:rsidP="00924E1C">
      <w:r w:rsidRPr="00924E1C">
        <w:t xml:space="preserve">Like you said, you have your cows trained </w:t>
      </w:r>
      <w:proofErr w:type="gramStart"/>
      <w:r w:rsidRPr="00924E1C">
        <w:t>pretty well</w:t>
      </w:r>
      <w:proofErr w:type="gramEnd"/>
      <w:r w:rsidRPr="00924E1C">
        <w:t xml:space="preserve"> to that during the summertime too. So, it's probably not </w:t>
      </w:r>
      <w:proofErr w:type="gramStart"/>
      <w:r w:rsidRPr="00924E1C">
        <w:t>really foreign</w:t>
      </w:r>
      <w:proofErr w:type="gramEnd"/>
      <w:r w:rsidRPr="00924E1C">
        <w:t xml:space="preserve"> for them to see it in the fall or the winter.</w:t>
      </w:r>
    </w:p>
    <w:p w14:paraId="6ED3312F" w14:textId="77777777" w:rsidR="00924E1C" w:rsidRPr="00924E1C" w:rsidRDefault="00924E1C" w:rsidP="00924E1C"/>
    <w:p w14:paraId="6761F80C" w14:textId="77777777" w:rsidR="00924E1C" w:rsidRPr="00924E1C" w:rsidRDefault="00924E1C" w:rsidP="00924E1C">
      <w:pPr>
        <w:rPr>
          <w:b/>
          <w:bCs/>
        </w:rPr>
      </w:pPr>
      <w:r w:rsidRPr="00924E1C">
        <w:rPr>
          <w:b/>
          <w:bCs/>
        </w:rPr>
        <w:t>Doug Sieck:</w:t>
      </w:r>
      <w:r w:rsidRPr="00924E1C">
        <w:rPr>
          <w:b/>
          <w:bCs/>
        </w:rPr>
        <w:tab/>
      </w:r>
    </w:p>
    <w:p w14:paraId="3712C709" w14:textId="10F3787C" w:rsidR="00924E1C" w:rsidRPr="00924E1C" w:rsidRDefault="00924E1C" w:rsidP="00924E1C">
      <w:r w:rsidRPr="00924E1C">
        <w:t xml:space="preserve">That's right. So, we use the big fencers around home where we've got 110. So, the yards where we've got 110, we use the big fencers. That lets us use the smaller fencers out away from home </w:t>
      </w:r>
      <w:proofErr w:type="gramStart"/>
      <w:r w:rsidRPr="00924E1C">
        <w:t>pretty effectively</w:t>
      </w:r>
      <w:proofErr w:type="gramEnd"/>
      <w:r w:rsidRPr="00924E1C">
        <w:t>.</w:t>
      </w:r>
    </w:p>
    <w:p w14:paraId="666A6F45" w14:textId="77777777" w:rsidR="00924E1C" w:rsidRPr="00924E1C" w:rsidRDefault="00924E1C" w:rsidP="00924E1C"/>
    <w:p w14:paraId="28C8A5C1" w14:textId="77777777" w:rsidR="00924E1C" w:rsidRPr="00924E1C" w:rsidRDefault="00924E1C" w:rsidP="00924E1C">
      <w:pPr>
        <w:rPr>
          <w:b/>
          <w:bCs/>
        </w:rPr>
      </w:pPr>
      <w:r w:rsidRPr="00924E1C">
        <w:rPr>
          <w:b/>
          <w:bCs/>
        </w:rPr>
        <w:t>Taylor Grussing:</w:t>
      </w:r>
      <w:r w:rsidRPr="00924E1C">
        <w:rPr>
          <w:b/>
          <w:bCs/>
        </w:rPr>
        <w:tab/>
      </w:r>
    </w:p>
    <w:p w14:paraId="1C3BA374" w14:textId="3475DDBF" w:rsidR="00924E1C" w:rsidRPr="00924E1C" w:rsidRDefault="00924E1C" w:rsidP="00924E1C">
      <w:r w:rsidRPr="00924E1C">
        <w:t>Okay. Have you noticed any performance differences when you graze standing corn versus when you were feeding hay?</w:t>
      </w:r>
    </w:p>
    <w:p w14:paraId="36FA5682" w14:textId="77777777" w:rsidR="00924E1C" w:rsidRPr="00924E1C" w:rsidRDefault="00924E1C" w:rsidP="00924E1C"/>
    <w:p w14:paraId="6D9AAFF5" w14:textId="77777777" w:rsidR="00924E1C" w:rsidRPr="00924E1C" w:rsidRDefault="00924E1C" w:rsidP="00924E1C">
      <w:pPr>
        <w:rPr>
          <w:b/>
          <w:bCs/>
        </w:rPr>
      </w:pPr>
      <w:r w:rsidRPr="00924E1C">
        <w:rPr>
          <w:b/>
          <w:bCs/>
        </w:rPr>
        <w:t>Doug Sieck:</w:t>
      </w:r>
      <w:r w:rsidRPr="00924E1C">
        <w:rPr>
          <w:b/>
          <w:bCs/>
        </w:rPr>
        <w:tab/>
      </w:r>
    </w:p>
    <w:p w14:paraId="3CD58A00" w14:textId="348BADE3" w:rsidR="00924E1C" w:rsidRPr="00924E1C" w:rsidRDefault="00924E1C" w:rsidP="00924E1C">
      <w:r w:rsidRPr="00924E1C">
        <w:t xml:space="preserve">No, I haven't. If they're looking a little thinner, you just adjust. Of course, if you've already made your passes, you can't do too much adjusting. Now, we've usually turned out pretty good. 10 pounds of corn is a pretty good shot of corn. When I'm feeding on the ground and if they're looking like they need a little more condition, then maybe I'll increase to 15 pounds of corn or maybe 20 if I need to. So, when I'm feeding with the cake hopper or the gravity wagon, it's </w:t>
      </w:r>
      <w:proofErr w:type="gramStart"/>
      <w:r w:rsidRPr="00924E1C">
        <w:t>pretty easy</w:t>
      </w:r>
      <w:proofErr w:type="gramEnd"/>
      <w:r w:rsidRPr="00924E1C">
        <w:t xml:space="preserve"> to do that. Speaking of that, if you're going to feed out some kind of feed wagon and you're saying, “Well, I don't have an electric auger and I don't have a bin and that sort of thing”, you can keep it </w:t>
      </w:r>
      <w:proofErr w:type="gramStart"/>
      <w:r w:rsidRPr="00924E1C">
        <w:t>pretty simple</w:t>
      </w:r>
      <w:proofErr w:type="gramEnd"/>
      <w:r w:rsidRPr="00924E1C">
        <w:t xml:space="preserve">. You can set up a bunker with some hay </w:t>
      </w:r>
      <w:proofErr w:type="gramStart"/>
      <w:r w:rsidRPr="00924E1C">
        <w:t>bales</w:t>
      </w:r>
      <w:proofErr w:type="gramEnd"/>
      <w:r w:rsidRPr="00924E1C">
        <w:t xml:space="preserve"> and you can have a semi load of corn kit brought in. All you really have to do is buy an old auger and auger it up into that pile or auger it into a bin if you've got one, but where we did not have the electric auger, I stuck an old auger, an old PTO auger in a bin and hooked it up to a tractor and I just ran it at 1,000 RPMs or whatever, and then shut it off and we took it into town and weighed it to see how much it </w:t>
      </w:r>
      <w:proofErr w:type="spellStart"/>
      <w:r w:rsidRPr="00924E1C">
        <w:t>augered</w:t>
      </w:r>
      <w:proofErr w:type="spellEnd"/>
      <w:r w:rsidRPr="00924E1C">
        <w:t xml:space="preserve"> out in a minute. So then, we just did so many seconds of corn. So, we did not have anything sophisticated to do that with, and you can do the same thing. Just scoop it up with the bucket and weigh a bucket of corn in town and say, “Okay. That's 800 pounds or whatever.” This can be </w:t>
      </w:r>
      <w:proofErr w:type="gramStart"/>
      <w:r w:rsidRPr="00924E1C">
        <w:t>really simple</w:t>
      </w:r>
      <w:proofErr w:type="gramEnd"/>
      <w:r w:rsidRPr="00924E1C">
        <w:t xml:space="preserve">. You don't need to say, “Well, I don't have a bin. I can't do that,” or “I don't have an electric auger. I can't do that.” </w:t>
      </w:r>
      <w:proofErr w:type="gramStart"/>
      <w:r w:rsidRPr="00924E1C">
        <w:t>There's</w:t>
      </w:r>
      <w:proofErr w:type="gramEnd"/>
      <w:r w:rsidRPr="00924E1C">
        <w:t xml:space="preserve"> ways around it. The bottom line is this grazing corn is about the cheapest way there is to feed. If you're grazing standing corn, if a cow's eating 10 pounds of corn and corn is $4.00 a bushel, that's about $0.07 a pound. Okay? If corn is $5.00 a bushel, that's $0.09 a pound. So, either way, you're feeding $0.70 to $0.90 worth of corn per head per day, and the corn stalks are just gravy. So, you're wintering these cows for $0.75 a day. You're not starting a tractor. You're not having breakdowns. You didn't have any flat tires. I've got a friend just pulled some cows out of a feedlot and he was paying, I think, $4.00 or $4.50 a day to feed them. So, corn looks a lot better than that.</w:t>
      </w:r>
    </w:p>
    <w:p w14:paraId="671BF47E" w14:textId="77777777" w:rsidR="00924E1C" w:rsidRPr="00924E1C" w:rsidRDefault="00924E1C" w:rsidP="00924E1C"/>
    <w:p w14:paraId="2FE085D5" w14:textId="77777777" w:rsidR="00924E1C" w:rsidRPr="00924E1C" w:rsidRDefault="00924E1C" w:rsidP="00924E1C">
      <w:pPr>
        <w:rPr>
          <w:b/>
          <w:bCs/>
        </w:rPr>
      </w:pPr>
      <w:r w:rsidRPr="00924E1C">
        <w:rPr>
          <w:b/>
          <w:bCs/>
        </w:rPr>
        <w:t>Taylor Grussing:</w:t>
      </w:r>
      <w:r w:rsidRPr="00924E1C">
        <w:rPr>
          <w:b/>
          <w:bCs/>
        </w:rPr>
        <w:tab/>
      </w:r>
    </w:p>
    <w:p w14:paraId="367F8574" w14:textId="625D49AE" w:rsidR="00924E1C" w:rsidRPr="00924E1C" w:rsidRDefault="00924E1C" w:rsidP="00924E1C">
      <w:r w:rsidRPr="00924E1C">
        <w:t xml:space="preserve">Have you ever rented out sanding corn to graze? How would that work in terms of if you had it all divided up, if you put the fence up? Have you ever thought </w:t>
      </w:r>
      <w:proofErr w:type="gramStart"/>
      <w:r w:rsidRPr="00924E1C">
        <w:t>about</w:t>
      </w:r>
      <w:proofErr w:type="gramEnd"/>
      <w:r w:rsidRPr="00924E1C">
        <w:t xml:space="preserve"> or have you ever done that?</w:t>
      </w:r>
    </w:p>
    <w:p w14:paraId="552F7A65" w14:textId="77777777" w:rsidR="00924E1C" w:rsidRPr="00924E1C" w:rsidRDefault="00924E1C" w:rsidP="00924E1C"/>
    <w:p w14:paraId="3291E538" w14:textId="77777777" w:rsidR="00924E1C" w:rsidRDefault="00924E1C" w:rsidP="00924E1C">
      <w:r w:rsidRPr="00924E1C">
        <w:rPr>
          <w:b/>
          <w:bCs/>
        </w:rPr>
        <w:t>Doug Sieck:</w:t>
      </w:r>
      <w:r w:rsidRPr="00924E1C">
        <w:rPr>
          <w:b/>
          <w:bCs/>
        </w:rPr>
        <w:tab/>
      </w:r>
    </w:p>
    <w:p w14:paraId="19776AEE" w14:textId="537B0C40" w:rsidR="00924E1C" w:rsidRPr="00924E1C" w:rsidRDefault="00924E1C" w:rsidP="00924E1C">
      <w:r w:rsidRPr="00924E1C">
        <w:t xml:space="preserve">No, I haven't done </w:t>
      </w:r>
      <w:proofErr w:type="gramStart"/>
      <w:r w:rsidRPr="00924E1C">
        <w:t>that, but</w:t>
      </w:r>
      <w:proofErr w:type="gramEnd"/>
      <w:r w:rsidRPr="00924E1C">
        <w:t xml:space="preserve"> look at it the other way. What about if you want to rent your neighbor's corn? What would you do? I would just approach my neighbor and I would say, “Whatever corn you've got in that field, I'll just buy it. You leave it standing in the field and I'll graze it out there.” Then, you're going to have to put a little bit of a premium on there because you're eating some corn stalks probably, but he's saving all the money of having to harvest it. So, maybe you don't. Maybe you guys reach a nice agreement. That would be an interesting partnership.</w:t>
      </w:r>
    </w:p>
    <w:p w14:paraId="154DF811" w14:textId="77777777" w:rsidR="00924E1C" w:rsidRPr="00924E1C" w:rsidRDefault="00924E1C" w:rsidP="00924E1C"/>
    <w:p w14:paraId="2B40CBDA" w14:textId="77777777" w:rsidR="00924E1C" w:rsidRPr="00924E1C" w:rsidRDefault="00924E1C" w:rsidP="00924E1C">
      <w:pPr>
        <w:rPr>
          <w:b/>
          <w:bCs/>
        </w:rPr>
      </w:pPr>
      <w:r w:rsidRPr="00924E1C">
        <w:rPr>
          <w:b/>
          <w:bCs/>
        </w:rPr>
        <w:t>Taylor Grussing:</w:t>
      </w:r>
      <w:r w:rsidRPr="00924E1C">
        <w:rPr>
          <w:b/>
          <w:bCs/>
        </w:rPr>
        <w:tab/>
      </w:r>
    </w:p>
    <w:p w14:paraId="6B326237" w14:textId="2C113591" w:rsidR="00924E1C" w:rsidRPr="00924E1C" w:rsidRDefault="00924E1C" w:rsidP="00924E1C">
      <w:r w:rsidRPr="00924E1C">
        <w:t>Yes. I mean, we have the corn silage calculator of figuring out how to buy it, standing in the field. So, you'd probably still need a little bit of that yield estimate, right, to figure that out, and like you said, the premium for the corn stalks too could still be pretty cost efficient with the price of diesel today.</w:t>
      </w:r>
    </w:p>
    <w:p w14:paraId="06EEC11C" w14:textId="77777777" w:rsidR="00924E1C" w:rsidRPr="00924E1C" w:rsidRDefault="00924E1C" w:rsidP="00924E1C"/>
    <w:p w14:paraId="795F499E" w14:textId="77777777" w:rsidR="00924E1C" w:rsidRPr="00924E1C" w:rsidRDefault="00924E1C" w:rsidP="00924E1C">
      <w:pPr>
        <w:rPr>
          <w:b/>
          <w:bCs/>
        </w:rPr>
      </w:pPr>
      <w:r w:rsidRPr="00924E1C">
        <w:rPr>
          <w:b/>
          <w:bCs/>
        </w:rPr>
        <w:t>Doug Sieck:</w:t>
      </w:r>
      <w:r w:rsidRPr="00924E1C">
        <w:rPr>
          <w:b/>
          <w:bCs/>
        </w:rPr>
        <w:tab/>
      </w:r>
    </w:p>
    <w:p w14:paraId="1072FCA8" w14:textId="6FD92B4E" w:rsidR="00924E1C" w:rsidRPr="00924E1C" w:rsidRDefault="00924E1C" w:rsidP="00924E1C">
      <w:r w:rsidRPr="00924E1C">
        <w:t xml:space="preserve">Yes. Your neighbor, if he's going to combine corn anyway, he'd probably combine the strips for you. So, he'd know what the yield was. So, you could figure it out from there. If you're going to graze your neighbor's standing corn, or if you're going to graze your neighbor's harvested corn stalks, it's beneficial to let him know that you've got a plan B in case it gets warm outside, okay? So, if you leave your cows out in the neighbor's field and it warms up, there's going to be some compaction issues, okay? Even if the compaction issues aren't huge, there's going to be some mental image on his part of those cow tracks out there in the field. So, if you can, you need to communicate to him that if it warms up, I'm going to pull these cows off here and this is where I'm going to move them </w:t>
      </w:r>
      <w:proofErr w:type="gramStart"/>
      <w:r w:rsidRPr="00924E1C">
        <w:t>to</w:t>
      </w:r>
      <w:proofErr w:type="gramEnd"/>
      <w:r w:rsidRPr="00924E1C">
        <w:t xml:space="preserve"> so we don't damage your field.</w:t>
      </w:r>
    </w:p>
    <w:p w14:paraId="26537653" w14:textId="77777777" w:rsidR="00924E1C" w:rsidRPr="00924E1C" w:rsidRDefault="00924E1C" w:rsidP="00924E1C"/>
    <w:p w14:paraId="019E34F1" w14:textId="77777777" w:rsidR="00924E1C" w:rsidRPr="00924E1C" w:rsidRDefault="00924E1C" w:rsidP="00924E1C">
      <w:pPr>
        <w:rPr>
          <w:b/>
          <w:bCs/>
        </w:rPr>
      </w:pPr>
      <w:r w:rsidRPr="00924E1C">
        <w:rPr>
          <w:b/>
          <w:bCs/>
        </w:rPr>
        <w:t>Taylor Grussing:</w:t>
      </w:r>
      <w:r w:rsidRPr="00924E1C">
        <w:rPr>
          <w:b/>
          <w:bCs/>
        </w:rPr>
        <w:tab/>
      </w:r>
    </w:p>
    <w:p w14:paraId="6AEF17F4" w14:textId="57981D05" w:rsidR="00924E1C" w:rsidRPr="00924E1C" w:rsidRDefault="00924E1C" w:rsidP="00924E1C">
      <w:r w:rsidRPr="00924E1C">
        <w:t xml:space="preserve">Yes, and especially with the October we've had this year and even last year. It stayed </w:t>
      </w:r>
      <w:proofErr w:type="gramStart"/>
      <w:r w:rsidRPr="00924E1C">
        <w:t>pretty warm</w:t>
      </w:r>
      <w:proofErr w:type="gramEnd"/>
      <w:r w:rsidRPr="00924E1C">
        <w:t xml:space="preserve"> for a while. I know we got snow cover last November and then it was gone by January. So, you felt like you could go back out to a lot of those fields. So, maybe that's kind of the flex that you </w:t>
      </w:r>
      <w:proofErr w:type="gramStart"/>
      <w:r w:rsidRPr="00924E1C">
        <w:t>have to</w:t>
      </w:r>
      <w:proofErr w:type="gramEnd"/>
      <w:r w:rsidRPr="00924E1C">
        <w:t xml:space="preserve"> go somewhere else if it snows or rains and then come back in the deep winter if the snow melts off.</w:t>
      </w:r>
    </w:p>
    <w:p w14:paraId="7176E89E" w14:textId="77777777" w:rsidR="00924E1C" w:rsidRPr="00924E1C" w:rsidRDefault="00924E1C" w:rsidP="00924E1C"/>
    <w:p w14:paraId="1908B81B" w14:textId="77777777" w:rsidR="00924E1C" w:rsidRPr="00924E1C" w:rsidRDefault="00924E1C" w:rsidP="00924E1C">
      <w:pPr>
        <w:rPr>
          <w:b/>
          <w:bCs/>
        </w:rPr>
      </w:pPr>
      <w:r w:rsidRPr="00924E1C">
        <w:rPr>
          <w:b/>
          <w:bCs/>
        </w:rPr>
        <w:t>Doug Sieck:</w:t>
      </w:r>
      <w:r w:rsidRPr="00924E1C">
        <w:rPr>
          <w:b/>
          <w:bCs/>
        </w:rPr>
        <w:tab/>
      </w:r>
    </w:p>
    <w:p w14:paraId="79C6F4B3" w14:textId="2D61B926" w:rsidR="00924E1C" w:rsidRPr="00924E1C" w:rsidRDefault="00924E1C" w:rsidP="00924E1C">
      <w:r w:rsidRPr="00924E1C">
        <w:t>Yes. I try to be careful about being out there mostly when the ground's either dry or frozen.</w:t>
      </w:r>
    </w:p>
    <w:p w14:paraId="60A6683E" w14:textId="77777777" w:rsidR="00924E1C" w:rsidRPr="00924E1C" w:rsidRDefault="00924E1C" w:rsidP="00924E1C"/>
    <w:p w14:paraId="4E66B409" w14:textId="77777777" w:rsidR="00924E1C" w:rsidRPr="00924E1C" w:rsidRDefault="00924E1C" w:rsidP="00924E1C">
      <w:pPr>
        <w:rPr>
          <w:b/>
          <w:bCs/>
        </w:rPr>
      </w:pPr>
      <w:r w:rsidRPr="00924E1C">
        <w:rPr>
          <w:b/>
          <w:bCs/>
        </w:rPr>
        <w:t>Taylor Grussing:</w:t>
      </w:r>
      <w:r w:rsidRPr="00924E1C">
        <w:rPr>
          <w:b/>
          <w:bCs/>
        </w:rPr>
        <w:tab/>
      </w:r>
    </w:p>
    <w:p w14:paraId="6AF9FE0B" w14:textId="7E8BA5DB" w:rsidR="00924E1C" w:rsidRPr="00924E1C" w:rsidRDefault="00924E1C" w:rsidP="00924E1C">
      <w:r w:rsidRPr="00924E1C">
        <w:t>Sure. Have you ever had to haul water onto the fields? I know you say you don't really worry about it when there's a little bit of snow, but if we do have a warm winter, what are some options to kind of help minimize the tracking or trailing with that kind of situation?</w:t>
      </w:r>
    </w:p>
    <w:p w14:paraId="1393DEF0" w14:textId="77777777" w:rsidR="00924E1C" w:rsidRPr="00924E1C" w:rsidRDefault="00924E1C" w:rsidP="00924E1C"/>
    <w:p w14:paraId="3BBCB787" w14:textId="77777777" w:rsidR="00924E1C" w:rsidRPr="00924E1C" w:rsidRDefault="00924E1C" w:rsidP="00924E1C">
      <w:pPr>
        <w:rPr>
          <w:b/>
          <w:bCs/>
        </w:rPr>
      </w:pPr>
      <w:r w:rsidRPr="00924E1C">
        <w:rPr>
          <w:b/>
          <w:bCs/>
        </w:rPr>
        <w:t>Doug Sieck:</w:t>
      </w:r>
      <w:r w:rsidRPr="00924E1C">
        <w:rPr>
          <w:b/>
          <w:bCs/>
        </w:rPr>
        <w:tab/>
      </w:r>
    </w:p>
    <w:p w14:paraId="2ADC6917" w14:textId="5515ADE3" w:rsidR="00924E1C" w:rsidRPr="00924E1C" w:rsidRDefault="00924E1C" w:rsidP="00924E1C">
      <w:r w:rsidRPr="00924E1C">
        <w:t xml:space="preserve">Yes. We have hauled water. Usually, grazing harvested corn stalks, but we've got a truck with a tank on it and we throw a tire tank out in the grassy part of the field and take the skid loader </w:t>
      </w:r>
      <w:r w:rsidRPr="00924E1C">
        <w:lastRenderedPageBreak/>
        <w:t xml:space="preserve">out and put some dirt around us so the calves can get up there and drink too. Yes, we don't really like to haul water, but we will. </w:t>
      </w:r>
    </w:p>
    <w:p w14:paraId="64B87144" w14:textId="77777777" w:rsidR="00924E1C" w:rsidRPr="00924E1C" w:rsidRDefault="00924E1C" w:rsidP="00924E1C"/>
    <w:p w14:paraId="245A4CCA" w14:textId="77777777" w:rsidR="00924E1C" w:rsidRPr="00924E1C" w:rsidRDefault="00924E1C" w:rsidP="00924E1C">
      <w:pPr>
        <w:rPr>
          <w:b/>
          <w:bCs/>
        </w:rPr>
      </w:pPr>
      <w:r w:rsidRPr="00924E1C">
        <w:rPr>
          <w:b/>
          <w:bCs/>
        </w:rPr>
        <w:t>Taylor Grussing:</w:t>
      </w:r>
      <w:r w:rsidRPr="00924E1C">
        <w:rPr>
          <w:b/>
          <w:bCs/>
        </w:rPr>
        <w:tab/>
      </w:r>
    </w:p>
    <w:p w14:paraId="12DE3CB6" w14:textId="51D99C9E" w:rsidR="00924E1C" w:rsidRPr="00924E1C" w:rsidRDefault="00924E1C" w:rsidP="00924E1C">
      <w:r w:rsidRPr="00924E1C">
        <w:t>Right. Remind me, when you're calving again, are you May?</w:t>
      </w:r>
    </w:p>
    <w:p w14:paraId="72CBC105" w14:textId="77777777" w:rsidR="00924E1C" w:rsidRPr="00924E1C" w:rsidRDefault="00924E1C" w:rsidP="00924E1C"/>
    <w:p w14:paraId="47C8DD7C" w14:textId="77777777" w:rsidR="00924E1C" w:rsidRPr="00924E1C" w:rsidRDefault="00924E1C" w:rsidP="00924E1C">
      <w:pPr>
        <w:rPr>
          <w:b/>
          <w:bCs/>
        </w:rPr>
      </w:pPr>
      <w:r w:rsidRPr="00924E1C">
        <w:rPr>
          <w:b/>
          <w:bCs/>
        </w:rPr>
        <w:t>Doug Sieck:</w:t>
      </w:r>
      <w:r w:rsidRPr="00924E1C">
        <w:rPr>
          <w:b/>
          <w:bCs/>
        </w:rPr>
        <w:tab/>
      </w:r>
    </w:p>
    <w:p w14:paraId="0DB8D1C8" w14:textId="3740B0BC" w:rsidR="00924E1C" w:rsidRPr="00924E1C" w:rsidRDefault="00924E1C" w:rsidP="00924E1C">
      <w:r w:rsidRPr="00924E1C">
        <w:t xml:space="preserve">Yes. We start calving about the first of May. We leave the calves on the cows pretty much all winter. Usually, February or March is when we wean. We'll typically wean them for about 30 days and then market them. Last year, the market was such that we just weaned in February and sold them right off the cow. We don't bring in the heaviest calves, but we were able to do quite a few of them. It does pull the cows down some. The cows do lose some condition when you leave the calves on them all winter, but feeding corn on the ground, I just give them a little bit more corn if I need to. The </w:t>
      </w:r>
      <w:proofErr w:type="gramStart"/>
      <w:r w:rsidRPr="00924E1C">
        <w:t>cows</w:t>
      </w:r>
      <w:proofErr w:type="gramEnd"/>
      <w:r w:rsidRPr="00924E1C">
        <w:t xml:space="preserve"> kind of teach the cows to eat. </w:t>
      </w:r>
    </w:p>
    <w:p w14:paraId="0654ADF7" w14:textId="77777777" w:rsidR="00924E1C" w:rsidRPr="00924E1C" w:rsidRDefault="00924E1C" w:rsidP="00924E1C"/>
    <w:p w14:paraId="2AF48F54" w14:textId="77777777" w:rsidR="00924E1C" w:rsidRPr="00924E1C" w:rsidRDefault="00924E1C" w:rsidP="00924E1C">
      <w:pPr>
        <w:rPr>
          <w:b/>
          <w:bCs/>
        </w:rPr>
      </w:pPr>
      <w:r w:rsidRPr="00924E1C">
        <w:rPr>
          <w:b/>
          <w:bCs/>
        </w:rPr>
        <w:t>Taylor Grussing:</w:t>
      </w:r>
      <w:r w:rsidRPr="00924E1C">
        <w:rPr>
          <w:b/>
          <w:bCs/>
        </w:rPr>
        <w:tab/>
      </w:r>
    </w:p>
    <w:p w14:paraId="79A29B11" w14:textId="7FE5B8EE" w:rsidR="00924E1C" w:rsidRPr="00924E1C" w:rsidRDefault="00924E1C" w:rsidP="00924E1C">
      <w:r w:rsidRPr="00924E1C">
        <w:t>That's what I was going to say. Have you had calves on the standing corn? If you did, did you run into any different blow tissues or anything like that with calves grazing corn versus cows?</w:t>
      </w:r>
    </w:p>
    <w:p w14:paraId="6E23E02C" w14:textId="77777777" w:rsidR="00924E1C" w:rsidRPr="00924E1C" w:rsidRDefault="00924E1C" w:rsidP="00924E1C"/>
    <w:p w14:paraId="2F988DE0" w14:textId="77777777" w:rsidR="00924E1C" w:rsidRPr="00924E1C" w:rsidRDefault="00924E1C" w:rsidP="00924E1C">
      <w:pPr>
        <w:rPr>
          <w:b/>
          <w:bCs/>
        </w:rPr>
      </w:pPr>
      <w:r w:rsidRPr="00924E1C">
        <w:rPr>
          <w:b/>
          <w:bCs/>
        </w:rPr>
        <w:t>Doug Sieck:</w:t>
      </w:r>
      <w:r w:rsidRPr="00924E1C">
        <w:rPr>
          <w:b/>
          <w:bCs/>
        </w:rPr>
        <w:tab/>
      </w:r>
    </w:p>
    <w:p w14:paraId="715BE1B5" w14:textId="032B4F94" w:rsidR="00924E1C" w:rsidRPr="00924E1C" w:rsidRDefault="00924E1C" w:rsidP="00924E1C">
      <w:r w:rsidRPr="00924E1C">
        <w:t>We did not, but the calves were on the cows when we were grazing the corn, but they were playing second fiddle. The cows were getting after those years, the calves, they didn't get as much as they wanted, I don't suppose.</w:t>
      </w:r>
    </w:p>
    <w:p w14:paraId="6CEEC1FB" w14:textId="77777777" w:rsidR="00924E1C" w:rsidRPr="00924E1C" w:rsidRDefault="00924E1C" w:rsidP="00924E1C"/>
    <w:p w14:paraId="0CF3A5DB" w14:textId="77777777" w:rsidR="00924E1C" w:rsidRPr="00924E1C" w:rsidRDefault="00924E1C" w:rsidP="00924E1C">
      <w:pPr>
        <w:rPr>
          <w:b/>
          <w:bCs/>
        </w:rPr>
      </w:pPr>
      <w:r w:rsidRPr="00924E1C">
        <w:rPr>
          <w:b/>
          <w:bCs/>
        </w:rPr>
        <w:t>Taylor Grussing:</w:t>
      </w:r>
      <w:r w:rsidRPr="00924E1C">
        <w:rPr>
          <w:b/>
          <w:bCs/>
        </w:rPr>
        <w:tab/>
      </w:r>
    </w:p>
    <w:p w14:paraId="1E94A34F" w14:textId="0A878B32" w:rsidR="00924E1C" w:rsidRPr="00924E1C" w:rsidRDefault="00924E1C" w:rsidP="00924E1C">
      <w:r w:rsidRPr="00924E1C">
        <w:t>Sure, but they're still getting the nutrients from mom. So, I mean, it's just kind of icing on the cake a little bit to keep them both going, right?</w:t>
      </w:r>
    </w:p>
    <w:p w14:paraId="4749E18B" w14:textId="77777777" w:rsidR="00924E1C" w:rsidRPr="00924E1C" w:rsidRDefault="00924E1C" w:rsidP="00924E1C"/>
    <w:p w14:paraId="6153C162" w14:textId="77777777" w:rsidR="00924E1C" w:rsidRPr="00924E1C" w:rsidRDefault="00924E1C" w:rsidP="00924E1C">
      <w:pPr>
        <w:rPr>
          <w:b/>
          <w:bCs/>
        </w:rPr>
      </w:pPr>
      <w:r w:rsidRPr="00924E1C">
        <w:rPr>
          <w:b/>
          <w:bCs/>
        </w:rPr>
        <w:t>Doug Sieck:</w:t>
      </w:r>
      <w:r w:rsidRPr="00924E1C">
        <w:rPr>
          <w:b/>
          <w:bCs/>
        </w:rPr>
        <w:tab/>
      </w:r>
    </w:p>
    <w:p w14:paraId="785E7526" w14:textId="7A2E67DF" w:rsidR="00924E1C" w:rsidRPr="00924E1C" w:rsidRDefault="00924E1C" w:rsidP="00924E1C">
      <w:r w:rsidRPr="00924E1C">
        <w:t xml:space="preserve">Yes. It worked </w:t>
      </w:r>
      <w:proofErr w:type="gramStart"/>
      <w:r w:rsidRPr="00924E1C">
        <w:t>pretty well</w:t>
      </w:r>
      <w:proofErr w:type="gramEnd"/>
      <w:r w:rsidRPr="00924E1C">
        <w:t xml:space="preserve">. The calves seem to do </w:t>
      </w:r>
      <w:proofErr w:type="gramStart"/>
      <w:r w:rsidRPr="00924E1C">
        <w:t>pretty well</w:t>
      </w:r>
      <w:proofErr w:type="gramEnd"/>
      <w:r w:rsidRPr="00924E1C">
        <w:t xml:space="preserve">. The cows seem to do </w:t>
      </w:r>
      <w:proofErr w:type="gramStart"/>
      <w:r w:rsidRPr="00924E1C">
        <w:t>pretty well</w:t>
      </w:r>
      <w:proofErr w:type="gramEnd"/>
      <w:r w:rsidRPr="00924E1C">
        <w:t xml:space="preserve">. If you can go from feeding 40 pounds of hay per cow per day to 20 pounds of hay per cow per day, that's </w:t>
      </w:r>
      <w:proofErr w:type="gramStart"/>
      <w:r w:rsidRPr="00924E1C">
        <w:t>pretty huge</w:t>
      </w:r>
      <w:proofErr w:type="gramEnd"/>
      <w:r w:rsidRPr="00924E1C">
        <w:t>. Maybe you don't do it all winter long. Maybe you just do it for a couple of months. I used to have quite a bit of stress when a dry year came along about what if I don't get enough hay put together. What if I don't get enough hay put together? It was very seldom that I didn't get at least half the hay put together that I usually did. Maybe cut areas we didn't usually cut or whatever. So, I realized if I really needed to, I could probably get by on about half the hay that I usually use. Then, the other thing that ran through my mind was if it's a dry year and I want to buy hay, it's difficult to find. It seems to be difficult to find hay on a dry year, but almost any year that comes along, I can get on the phone and I can make one phone call and have a semi load of corn in my yard in a couple of days, but you got to think a little different. You got to figure out how can I make this work, and you don't have to feed it on the ground and you don't have to feed it standing in the field, you can mix it in with chopped hay and feed wagon and go 10 and 10 too. There's a lot of different ways to do it.</w:t>
      </w:r>
    </w:p>
    <w:p w14:paraId="5AC122F9" w14:textId="77777777" w:rsidR="00924E1C" w:rsidRPr="00924E1C" w:rsidRDefault="00924E1C" w:rsidP="00924E1C"/>
    <w:p w14:paraId="5B4C195F" w14:textId="77777777" w:rsidR="00924E1C" w:rsidRPr="00924E1C" w:rsidRDefault="00924E1C" w:rsidP="00924E1C">
      <w:pPr>
        <w:rPr>
          <w:b/>
          <w:bCs/>
        </w:rPr>
      </w:pPr>
      <w:r w:rsidRPr="00924E1C">
        <w:rPr>
          <w:b/>
          <w:bCs/>
        </w:rPr>
        <w:t>Taylor Grussing:</w:t>
      </w:r>
      <w:r w:rsidRPr="00924E1C">
        <w:rPr>
          <w:b/>
          <w:bCs/>
        </w:rPr>
        <w:tab/>
      </w:r>
    </w:p>
    <w:p w14:paraId="3E678126" w14:textId="2659BA48" w:rsidR="00924E1C" w:rsidRPr="00924E1C" w:rsidRDefault="00924E1C" w:rsidP="00924E1C">
      <w:r w:rsidRPr="00924E1C">
        <w:lastRenderedPageBreak/>
        <w:t>Have you ever had any feet or kind of poor experiences with not necessarily foundering, but any longer toes or anything over time?</w:t>
      </w:r>
    </w:p>
    <w:p w14:paraId="23D26EB7" w14:textId="77777777" w:rsidR="00924E1C" w:rsidRPr="00924E1C" w:rsidRDefault="00924E1C" w:rsidP="00924E1C"/>
    <w:p w14:paraId="7FB732DA" w14:textId="77777777" w:rsidR="00924E1C" w:rsidRPr="00924E1C" w:rsidRDefault="00924E1C" w:rsidP="00924E1C">
      <w:pPr>
        <w:rPr>
          <w:b/>
          <w:bCs/>
        </w:rPr>
      </w:pPr>
      <w:r w:rsidRPr="00924E1C">
        <w:rPr>
          <w:b/>
          <w:bCs/>
        </w:rPr>
        <w:t>Doug Sieck:</w:t>
      </w:r>
      <w:r w:rsidRPr="00924E1C">
        <w:rPr>
          <w:b/>
          <w:bCs/>
        </w:rPr>
        <w:tab/>
      </w:r>
    </w:p>
    <w:p w14:paraId="5AEE2923" w14:textId="11763AB7" w:rsidR="00924E1C" w:rsidRPr="00924E1C" w:rsidRDefault="00924E1C" w:rsidP="00924E1C">
      <w:r w:rsidRPr="00924E1C">
        <w:t xml:space="preserve">I've had </w:t>
      </w:r>
      <w:proofErr w:type="gramStart"/>
      <w:r w:rsidRPr="00924E1C">
        <w:t>less</w:t>
      </w:r>
      <w:proofErr w:type="gramEnd"/>
      <w:r w:rsidRPr="00924E1C">
        <w:t xml:space="preserve"> long toes grazing standing corn than I have grazing harvested corn. [Laughter]</w:t>
      </w:r>
    </w:p>
    <w:p w14:paraId="7DAD0891" w14:textId="77777777" w:rsidR="00924E1C" w:rsidRPr="00924E1C" w:rsidRDefault="00924E1C" w:rsidP="00924E1C"/>
    <w:p w14:paraId="16A49DEE" w14:textId="77777777" w:rsidR="00924E1C" w:rsidRPr="00924E1C" w:rsidRDefault="00924E1C" w:rsidP="00924E1C">
      <w:pPr>
        <w:rPr>
          <w:b/>
          <w:bCs/>
        </w:rPr>
      </w:pPr>
      <w:r w:rsidRPr="00924E1C">
        <w:rPr>
          <w:b/>
          <w:bCs/>
        </w:rPr>
        <w:t>Taylor Grussing:</w:t>
      </w:r>
      <w:r w:rsidRPr="00924E1C">
        <w:rPr>
          <w:b/>
          <w:bCs/>
        </w:rPr>
        <w:tab/>
      </w:r>
    </w:p>
    <w:p w14:paraId="722E8F3F" w14:textId="3226D420" w:rsidR="00924E1C" w:rsidRPr="00924E1C" w:rsidRDefault="00924E1C" w:rsidP="00924E1C">
      <w:r w:rsidRPr="00924E1C">
        <w:t>Okay.</w:t>
      </w:r>
    </w:p>
    <w:p w14:paraId="7F3A455D" w14:textId="77777777" w:rsidR="00924E1C" w:rsidRPr="00924E1C" w:rsidRDefault="00924E1C" w:rsidP="00924E1C"/>
    <w:p w14:paraId="1AA7C326" w14:textId="77777777" w:rsidR="00924E1C" w:rsidRPr="00924E1C" w:rsidRDefault="00924E1C" w:rsidP="00924E1C">
      <w:pPr>
        <w:rPr>
          <w:b/>
          <w:bCs/>
        </w:rPr>
      </w:pPr>
      <w:r w:rsidRPr="00924E1C">
        <w:rPr>
          <w:b/>
          <w:bCs/>
        </w:rPr>
        <w:t>Doug Sieck:</w:t>
      </w:r>
      <w:r w:rsidRPr="00924E1C">
        <w:rPr>
          <w:b/>
          <w:bCs/>
        </w:rPr>
        <w:tab/>
      </w:r>
    </w:p>
    <w:p w14:paraId="79840D1F" w14:textId="444B5FD2" w:rsidR="00924E1C" w:rsidRPr="00924E1C" w:rsidRDefault="00924E1C" w:rsidP="00924E1C">
      <w:r w:rsidRPr="00924E1C">
        <w:t xml:space="preserve">So, the 10 pounds of corn per day and the one-day allotments, I just didn't have much trouble with anything. The health seemed to be good. I can't point my finger at anything and say this was a drawback other than the time. You </w:t>
      </w:r>
      <w:proofErr w:type="gramStart"/>
      <w:r w:rsidRPr="00924E1C">
        <w:t>have to</w:t>
      </w:r>
      <w:proofErr w:type="gramEnd"/>
      <w:r w:rsidRPr="00924E1C">
        <w:t xml:space="preserve"> go out there every day and move them. </w:t>
      </w:r>
    </w:p>
    <w:p w14:paraId="59F866B4" w14:textId="77777777" w:rsidR="00924E1C" w:rsidRPr="00924E1C" w:rsidRDefault="00924E1C" w:rsidP="00924E1C"/>
    <w:p w14:paraId="728FFB06" w14:textId="77777777" w:rsidR="00924E1C" w:rsidRPr="00924E1C" w:rsidRDefault="00924E1C" w:rsidP="00924E1C">
      <w:pPr>
        <w:rPr>
          <w:b/>
          <w:bCs/>
        </w:rPr>
      </w:pPr>
      <w:r w:rsidRPr="00924E1C">
        <w:rPr>
          <w:b/>
          <w:bCs/>
        </w:rPr>
        <w:t>Taylor Grussing:</w:t>
      </w:r>
      <w:r w:rsidRPr="00924E1C">
        <w:rPr>
          <w:b/>
          <w:bCs/>
        </w:rPr>
        <w:tab/>
      </w:r>
    </w:p>
    <w:p w14:paraId="2988FEC1" w14:textId="30F643B3" w:rsidR="00924E1C" w:rsidRPr="00924E1C" w:rsidRDefault="00924E1C" w:rsidP="00924E1C">
      <w:r w:rsidRPr="00924E1C">
        <w:t xml:space="preserve">That's what I was going to ask. Labor seems to be </w:t>
      </w:r>
      <w:proofErr w:type="gramStart"/>
      <w:r w:rsidRPr="00924E1C">
        <w:t>harder and harder</w:t>
      </w:r>
      <w:proofErr w:type="gramEnd"/>
      <w:r w:rsidRPr="00924E1C">
        <w:t xml:space="preserve"> to find, but on the flip side, if you're moving fence, you're starting to pick up to drive out there, but you're saving time harvesting that. So, how do you spend your time different to afford the ease of feeding cattle in a simpler way, potentially, saving some diesel, still getting good nutrients, and then they're also returning nutrients to the soil too with the manure and working that in as they travel across the field? </w:t>
      </w:r>
    </w:p>
    <w:p w14:paraId="07A1F328" w14:textId="77777777" w:rsidR="00924E1C" w:rsidRPr="00924E1C" w:rsidRDefault="00924E1C" w:rsidP="00924E1C"/>
    <w:p w14:paraId="7FEFAD14" w14:textId="77777777" w:rsidR="00924E1C" w:rsidRPr="00924E1C" w:rsidRDefault="00924E1C" w:rsidP="00924E1C">
      <w:pPr>
        <w:rPr>
          <w:b/>
          <w:bCs/>
        </w:rPr>
      </w:pPr>
      <w:r w:rsidRPr="00924E1C">
        <w:rPr>
          <w:b/>
          <w:bCs/>
        </w:rPr>
        <w:t>Doug Sieck:</w:t>
      </w:r>
      <w:r w:rsidRPr="00924E1C">
        <w:rPr>
          <w:b/>
          <w:bCs/>
        </w:rPr>
        <w:tab/>
      </w:r>
    </w:p>
    <w:p w14:paraId="6AF9EC1E" w14:textId="189DFC95" w:rsidR="00924E1C" w:rsidRPr="00924E1C" w:rsidRDefault="00924E1C" w:rsidP="00924E1C">
      <w:r w:rsidRPr="00924E1C">
        <w:t xml:space="preserve">I had a friend that told me that he was giving them about three </w:t>
      </w:r>
      <w:proofErr w:type="spellStart"/>
      <w:r w:rsidRPr="00924E1C">
        <w:t>days worth</w:t>
      </w:r>
      <w:proofErr w:type="spellEnd"/>
      <w:r w:rsidRPr="00924E1C">
        <w:t xml:space="preserve"> of corn stalks at a time, and he seemed to be getting along </w:t>
      </w:r>
      <w:proofErr w:type="gramStart"/>
      <w:r w:rsidRPr="00924E1C">
        <w:t>pretty well</w:t>
      </w:r>
      <w:proofErr w:type="gramEnd"/>
      <w:r w:rsidRPr="00924E1C">
        <w:t>. So, I was never brave enough to try that, but that might be an option.</w:t>
      </w:r>
    </w:p>
    <w:p w14:paraId="10E429A5" w14:textId="77777777" w:rsidR="00924E1C" w:rsidRPr="00924E1C" w:rsidRDefault="00924E1C" w:rsidP="00924E1C"/>
    <w:p w14:paraId="46128366" w14:textId="77777777" w:rsidR="00924E1C" w:rsidRPr="00924E1C" w:rsidRDefault="00924E1C" w:rsidP="00924E1C">
      <w:pPr>
        <w:rPr>
          <w:b/>
          <w:bCs/>
        </w:rPr>
      </w:pPr>
      <w:r w:rsidRPr="00924E1C">
        <w:rPr>
          <w:b/>
          <w:bCs/>
        </w:rPr>
        <w:t>Taylor Grussing:</w:t>
      </w:r>
      <w:r w:rsidRPr="00924E1C">
        <w:rPr>
          <w:b/>
          <w:bCs/>
        </w:rPr>
        <w:tab/>
      </w:r>
    </w:p>
    <w:p w14:paraId="1C1E6441" w14:textId="28CFC703" w:rsidR="00924E1C" w:rsidRPr="00924E1C" w:rsidRDefault="00924E1C" w:rsidP="00924E1C">
      <w:r w:rsidRPr="00924E1C">
        <w:t>Right. Like you say, they're kind of making the most out of the whole top of the plant potentially. So, if they are trained to eat a plant at a time, they're not going to maybe go get all those ears at once, but I have seen it before on a blizzard where even just hunting strips with quite a bit of corn got snowed in and cows definitely had some upset stomachs for a while when they got in there, unfortunately.</w:t>
      </w:r>
    </w:p>
    <w:p w14:paraId="54F8C5C3" w14:textId="77777777" w:rsidR="00924E1C" w:rsidRPr="00924E1C" w:rsidRDefault="00924E1C" w:rsidP="00924E1C"/>
    <w:p w14:paraId="0DCD36B4" w14:textId="77777777" w:rsidR="00924E1C" w:rsidRPr="00924E1C" w:rsidRDefault="00924E1C" w:rsidP="00924E1C">
      <w:pPr>
        <w:rPr>
          <w:b/>
          <w:bCs/>
        </w:rPr>
      </w:pPr>
      <w:r w:rsidRPr="00924E1C">
        <w:rPr>
          <w:b/>
          <w:bCs/>
        </w:rPr>
        <w:t>Doug Sieck:</w:t>
      </w:r>
      <w:r w:rsidRPr="00924E1C">
        <w:rPr>
          <w:b/>
          <w:bCs/>
        </w:rPr>
        <w:tab/>
      </w:r>
    </w:p>
    <w:p w14:paraId="66C7B3DD" w14:textId="4F47BA91" w:rsidR="00924E1C" w:rsidRPr="00924E1C" w:rsidRDefault="00924E1C" w:rsidP="00924E1C">
      <w:r w:rsidRPr="00924E1C">
        <w:t>I visited with an individual out of Canada that was giving his cows 25 acres at a time, and he said the trick was to make sure they were full before he turned them in there, but he did say every now and then he got a glassy-eyed cow and he said that he didn't do that with his bulls, just his cows. I thought that was interesting, 25 acres at a time.</w:t>
      </w:r>
    </w:p>
    <w:p w14:paraId="164BFFF4" w14:textId="77777777" w:rsidR="00924E1C" w:rsidRPr="00924E1C" w:rsidRDefault="00924E1C" w:rsidP="00924E1C"/>
    <w:p w14:paraId="7D3C96E5" w14:textId="77777777" w:rsidR="00924E1C" w:rsidRPr="00924E1C" w:rsidRDefault="00924E1C" w:rsidP="00924E1C">
      <w:pPr>
        <w:rPr>
          <w:b/>
          <w:bCs/>
        </w:rPr>
      </w:pPr>
      <w:r w:rsidRPr="00924E1C">
        <w:rPr>
          <w:b/>
          <w:bCs/>
        </w:rPr>
        <w:t>Taylor Grussing:</w:t>
      </w:r>
      <w:r w:rsidRPr="00924E1C">
        <w:rPr>
          <w:b/>
          <w:bCs/>
        </w:rPr>
        <w:tab/>
      </w:r>
    </w:p>
    <w:p w14:paraId="7CA6DEDF" w14:textId="14B84BB2" w:rsidR="00924E1C" w:rsidRPr="00924E1C" w:rsidRDefault="00924E1C" w:rsidP="00924E1C">
      <w:r w:rsidRPr="00924E1C">
        <w:t>What about virtual fence? Have you seen anyone use that on grazing corn?</w:t>
      </w:r>
    </w:p>
    <w:p w14:paraId="28C109CC" w14:textId="77777777" w:rsidR="00924E1C" w:rsidRPr="00924E1C" w:rsidRDefault="00924E1C" w:rsidP="00924E1C"/>
    <w:p w14:paraId="7985942A" w14:textId="77777777" w:rsidR="00924E1C" w:rsidRDefault="00924E1C" w:rsidP="00924E1C">
      <w:r w:rsidRPr="00924E1C">
        <w:rPr>
          <w:b/>
          <w:bCs/>
        </w:rPr>
        <w:t>Doug Sieck</w:t>
      </w:r>
      <w:r w:rsidRPr="00924E1C">
        <w:t>:</w:t>
      </w:r>
      <w:r w:rsidRPr="00924E1C">
        <w:tab/>
      </w:r>
    </w:p>
    <w:p w14:paraId="10A1A975" w14:textId="1875C7FB" w:rsidR="00924E1C" w:rsidRPr="00924E1C" w:rsidRDefault="00924E1C" w:rsidP="00924E1C">
      <w:r w:rsidRPr="00924E1C">
        <w:t>I haven't, but I think that would be so slick.</w:t>
      </w:r>
    </w:p>
    <w:p w14:paraId="24EEB8E2" w14:textId="77777777" w:rsidR="00924E1C" w:rsidRPr="00924E1C" w:rsidRDefault="00924E1C" w:rsidP="00924E1C"/>
    <w:p w14:paraId="403D2C80" w14:textId="77777777" w:rsidR="00924E1C" w:rsidRPr="00924E1C" w:rsidRDefault="00924E1C" w:rsidP="00924E1C">
      <w:pPr>
        <w:rPr>
          <w:b/>
          <w:bCs/>
        </w:rPr>
      </w:pPr>
      <w:r w:rsidRPr="00924E1C">
        <w:rPr>
          <w:b/>
          <w:bCs/>
        </w:rPr>
        <w:t>Taylor Grussing:</w:t>
      </w:r>
      <w:r w:rsidRPr="00924E1C">
        <w:rPr>
          <w:b/>
          <w:bCs/>
        </w:rPr>
        <w:tab/>
      </w:r>
    </w:p>
    <w:p w14:paraId="75378599" w14:textId="14920100" w:rsidR="00924E1C" w:rsidRPr="00924E1C" w:rsidRDefault="00924E1C" w:rsidP="00924E1C">
      <w:r w:rsidRPr="00924E1C">
        <w:t xml:space="preserve">I would say that would kind of eliminate your cross fencing and you still </w:t>
      </w:r>
      <w:proofErr w:type="gramStart"/>
      <w:r w:rsidRPr="00924E1C">
        <w:t>have to</w:t>
      </w:r>
      <w:proofErr w:type="gramEnd"/>
      <w:r w:rsidRPr="00924E1C">
        <w:t xml:space="preserve"> have your perimeter fence up, but your allocations could be adjusted then if you needed to increase the nutrients per day potentially.</w:t>
      </w:r>
    </w:p>
    <w:p w14:paraId="6E0D3411" w14:textId="77777777" w:rsidR="00924E1C" w:rsidRPr="00924E1C" w:rsidRDefault="00924E1C" w:rsidP="00924E1C"/>
    <w:p w14:paraId="22D541C6" w14:textId="77777777" w:rsidR="00924E1C" w:rsidRPr="00924E1C" w:rsidRDefault="00924E1C" w:rsidP="00924E1C">
      <w:pPr>
        <w:rPr>
          <w:b/>
          <w:bCs/>
        </w:rPr>
      </w:pPr>
      <w:r w:rsidRPr="00924E1C">
        <w:rPr>
          <w:b/>
          <w:bCs/>
        </w:rPr>
        <w:t>Doug Sieck:</w:t>
      </w:r>
      <w:r w:rsidRPr="00924E1C">
        <w:rPr>
          <w:b/>
          <w:bCs/>
        </w:rPr>
        <w:tab/>
      </w:r>
    </w:p>
    <w:p w14:paraId="0B936930" w14:textId="05E0F9A1" w:rsidR="00924E1C" w:rsidRPr="00924E1C" w:rsidRDefault="00924E1C" w:rsidP="00924E1C">
      <w:r w:rsidRPr="00924E1C">
        <w:t xml:space="preserve">Yes. That's getting better. It's going to get even </w:t>
      </w:r>
      <w:proofErr w:type="gramStart"/>
      <w:r w:rsidRPr="00924E1C">
        <w:t>better and better and better</w:t>
      </w:r>
      <w:proofErr w:type="gramEnd"/>
      <w:r w:rsidRPr="00924E1C">
        <w:t xml:space="preserve"> as it still goes. That's going to be a handy tool. It is a handy tool. I don't use it, but it's a handy tool.</w:t>
      </w:r>
    </w:p>
    <w:p w14:paraId="31371767" w14:textId="77777777" w:rsidR="00924E1C" w:rsidRPr="00924E1C" w:rsidRDefault="00924E1C" w:rsidP="00924E1C"/>
    <w:p w14:paraId="0F0A7C4F" w14:textId="77777777" w:rsidR="00924E1C" w:rsidRPr="00924E1C" w:rsidRDefault="00924E1C" w:rsidP="00924E1C">
      <w:pPr>
        <w:rPr>
          <w:b/>
          <w:bCs/>
        </w:rPr>
      </w:pPr>
      <w:r w:rsidRPr="00924E1C">
        <w:rPr>
          <w:b/>
          <w:bCs/>
        </w:rPr>
        <w:t>Taylor Grussing:</w:t>
      </w:r>
      <w:r w:rsidRPr="00924E1C">
        <w:rPr>
          <w:b/>
          <w:bCs/>
        </w:rPr>
        <w:tab/>
      </w:r>
    </w:p>
    <w:p w14:paraId="29899067" w14:textId="6A4909D1" w:rsidR="00924E1C" w:rsidRPr="00924E1C" w:rsidRDefault="00924E1C" w:rsidP="00924E1C">
      <w:r w:rsidRPr="00924E1C">
        <w:t xml:space="preserve">I would say as we started this, you said you're watching the </w:t>
      </w:r>
      <w:proofErr w:type="spellStart"/>
      <w:r w:rsidRPr="00924E1C">
        <w:t>polywire</w:t>
      </w:r>
      <w:proofErr w:type="spellEnd"/>
      <w:r w:rsidRPr="00924E1C">
        <w:t xml:space="preserve"> go up as we speak. So, that'll still be a needed, tool to train them, right? I mean - or perimeter fence to some degree. I think, like you said, it's getting better and there's a lot of opportunity to hopefully try it in some of these alternate grazing systems.</w:t>
      </w:r>
    </w:p>
    <w:p w14:paraId="1D758BEC" w14:textId="77777777" w:rsidR="00924E1C" w:rsidRPr="00924E1C" w:rsidRDefault="00924E1C" w:rsidP="00924E1C"/>
    <w:p w14:paraId="26DF7DEE" w14:textId="77777777" w:rsidR="00924E1C" w:rsidRPr="00924E1C" w:rsidRDefault="00924E1C" w:rsidP="00924E1C">
      <w:pPr>
        <w:rPr>
          <w:b/>
          <w:bCs/>
        </w:rPr>
      </w:pPr>
      <w:r w:rsidRPr="00924E1C">
        <w:rPr>
          <w:b/>
          <w:bCs/>
        </w:rPr>
        <w:t>Doug Sieck:</w:t>
      </w:r>
      <w:r w:rsidRPr="00924E1C">
        <w:rPr>
          <w:b/>
          <w:bCs/>
        </w:rPr>
        <w:tab/>
      </w:r>
    </w:p>
    <w:p w14:paraId="4185A1AB" w14:textId="204F8CF6" w:rsidR="00924E1C" w:rsidRPr="00924E1C" w:rsidRDefault="00924E1C" w:rsidP="00924E1C">
      <w:r w:rsidRPr="00924E1C">
        <w:t xml:space="preserve">Yes. The potential is so huge. You talk to people that are using it and they're able to maneuver their cows around in such specific manners, keep them out of the creek or keep them up in this corner of the pasture. That's </w:t>
      </w:r>
      <w:proofErr w:type="gramStart"/>
      <w:r w:rsidRPr="00924E1C">
        <w:t>pretty exciting</w:t>
      </w:r>
      <w:proofErr w:type="gramEnd"/>
      <w:r w:rsidRPr="00924E1C">
        <w:t>.</w:t>
      </w:r>
    </w:p>
    <w:p w14:paraId="3E97FB28" w14:textId="77777777" w:rsidR="00924E1C" w:rsidRPr="00924E1C" w:rsidRDefault="00924E1C" w:rsidP="00924E1C"/>
    <w:p w14:paraId="727AC989" w14:textId="77777777" w:rsidR="00924E1C" w:rsidRPr="00924E1C" w:rsidRDefault="00924E1C" w:rsidP="00924E1C">
      <w:pPr>
        <w:rPr>
          <w:b/>
          <w:bCs/>
        </w:rPr>
      </w:pPr>
      <w:r w:rsidRPr="00924E1C">
        <w:rPr>
          <w:b/>
          <w:bCs/>
        </w:rPr>
        <w:t>Taylor Grussing:</w:t>
      </w:r>
      <w:r w:rsidRPr="00924E1C">
        <w:rPr>
          <w:b/>
          <w:bCs/>
        </w:rPr>
        <w:tab/>
      </w:r>
    </w:p>
    <w:p w14:paraId="678B05CB" w14:textId="66EECEA7" w:rsidR="00924E1C" w:rsidRPr="00924E1C" w:rsidRDefault="00924E1C" w:rsidP="00924E1C">
      <w:r w:rsidRPr="00924E1C">
        <w:t>You said sometimes you're short on hay. I don't know how you guys sat this year, but we had quite widespread drought in the upper Midwest. Have you looked at baling the corn stalks? So, you're not grazing the standing corn. I'm assuming you're harvesting your cropland still. Are you still going out there just to graze the corn residue or are you moving it off and trying to graze it somewhere else?</w:t>
      </w:r>
    </w:p>
    <w:p w14:paraId="5B6A3BE6" w14:textId="77777777" w:rsidR="00924E1C" w:rsidRPr="00924E1C" w:rsidRDefault="00924E1C" w:rsidP="00924E1C"/>
    <w:p w14:paraId="6FC6E32C" w14:textId="77777777" w:rsidR="00924E1C" w:rsidRPr="00924E1C" w:rsidRDefault="00924E1C" w:rsidP="00924E1C">
      <w:pPr>
        <w:rPr>
          <w:b/>
          <w:bCs/>
        </w:rPr>
      </w:pPr>
      <w:r w:rsidRPr="00924E1C">
        <w:rPr>
          <w:b/>
          <w:bCs/>
        </w:rPr>
        <w:t>Doug Sieck:</w:t>
      </w:r>
      <w:r w:rsidRPr="00924E1C">
        <w:rPr>
          <w:b/>
          <w:bCs/>
        </w:rPr>
        <w:tab/>
      </w:r>
    </w:p>
    <w:p w14:paraId="1588C9C3" w14:textId="6B928A0C" w:rsidR="00924E1C" w:rsidRPr="00924E1C" w:rsidRDefault="00924E1C" w:rsidP="00924E1C">
      <w:r w:rsidRPr="00924E1C">
        <w:t xml:space="preserve">We're mostly grazing it where it is. We've got the equipment and we have built up corn stalks in the past. That works okay. We started off using a flail type chopper that threw them into a windrow. I didn't like that so much because it took so much residue off. The field looked kind of like it had been cut for silage when we got done. Then, we transitioned into using a Vermeer side delivery rake. With that, we could set </w:t>
      </w:r>
      <w:proofErr w:type="gramStart"/>
      <w:r w:rsidRPr="00924E1C">
        <w:t>it</w:t>
      </w:r>
      <w:proofErr w:type="gramEnd"/>
      <w:r w:rsidRPr="00924E1C">
        <w:t xml:space="preserve"> so it left more residue behind. So, we got maybe more husks and leaves and less stalks. That worked </w:t>
      </w:r>
      <w:proofErr w:type="gramStart"/>
      <w:r w:rsidRPr="00924E1C">
        <w:t>good</w:t>
      </w:r>
      <w:proofErr w:type="gramEnd"/>
      <w:r w:rsidRPr="00924E1C">
        <w:t xml:space="preserve">. Yes. That worked </w:t>
      </w:r>
      <w:proofErr w:type="gramStart"/>
      <w:r w:rsidRPr="00924E1C">
        <w:t>good</w:t>
      </w:r>
      <w:proofErr w:type="gramEnd"/>
      <w:r w:rsidRPr="00924E1C">
        <w:t xml:space="preserve">. I wouldn't be afraid to do that, but we have not had to do it, but it works </w:t>
      </w:r>
      <w:proofErr w:type="gramStart"/>
      <w:r w:rsidRPr="00924E1C">
        <w:t>good</w:t>
      </w:r>
      <w:proofErr w:type="gramEnd"/>
      <w:r w:rsidRPr="00924E1C">
        <w:t>. A little bit tricky getting them dry, but I found that baling things wet late in the season is a lot different than baling them wet early in the season. So, if you're baling in late October or November, you can get away with some things that you can't get away with when it's warm outside.</w:t>
      </w:r>
    </w:p>
    <w:p w14:paraId="3BB10433" w14:textId="77777777" w:rsidR="00924E1C" w:rsidRPr="00924E1C" w:rsidRDefault="00924E1C" w:rsidP="00924E1C"/>
    <w:p w14:paraId="4ACA2C80" w14:textId="77777777" w:rsidR="00924E1C" w:rsidRPr="00924E1C" w:rsidRDefault="00924E1C" w:rsidP="00924E1C">
      <w:pPr>
        <w:rPr>
          <w:b/>
          <w:bCs/>
        </w:rPr>
      </w:pPr>
      <w:r w:rsidRPr="00924E1C">
        <w:rPr>
          <w:b/>
          <w:bCs/>
        </w:rPr>
        <w:t>Taylor Grussing:</w:t>
      </w:r>
      <w:r w:rsidRPr="00924E1C">
        <w:rPr>
          <w:b/>
          <w:bCs/>
        </w:rPr>
        <w:tab/>
      </w:r>
    </w:p>
    <w:p w14:paraId="10FAE183" w14:textId="3C05EFB8" w:rsidR="00924E1C" w:rsidRPr="00924E1C" w:rsidRDefault="00924E1C" w:rsidP="00924E1C">
      <w:r w:rsidRPr="00924E1C">
        <w:t>Yes. They're not going to sit there and muster as much, right?</w:t>
      </w:r>
    </w:p>
    <w:p w14:paraId="03AA0EEC" w14:textId="77777777" w:rsidR="00924E1C" w:rsidRPr="00924E1C" w:rsidRDefault="00924E1C" w:rsidP="00924E1C"/>
    <w:p w14:paraId="07CBDC45" w14:textId="77777777" w:rsidR="00924E1C" w:rsidRPr="00924E1C" w:rsidRDefault="00924E1C" w:rsidP="00924E1C">
      <w:pPr>
        <w:rPr>
          <w:b/>
          <w:bCs/>
        </w:rPr>
      </w:pPr>
      <w:r w:rsidRPr="00924E1C">
        <w:rPr>
          <w:b/>
          <w:bCs/>
        </w:rPr>
        <w:t>Doug Sieck:</w:t>
      </w:r>
      <w:r w:rsidRPr="00924E1C">
        <w:rPr>
          <w:b/>
          <w:bCs/>
        </w:rPr>
        <w:tab/>
      </w:r>
    </w:p>
    <w:p w14:paraId="2E0B2D48" w14:textId="491A0F5A" w:rsidR="00924E1C" w:rsidRPr="00924E1C" w:rsidRDefault="00924E1C" w:rsidP="00924E1C">
      <w:r w:rsidRPr="00924E1C">
        <w:t xml:space="preserve">That's what I've run into. Yes. </w:t>
      </w:r>
    </w:p>
    <w:p w14:paraId="7DD4E9CF" w14:textId="77777777" w:rsidR="00924E1C" w:rsidRPr="00924E1C" w:rsidRDefault="00924E1C" w:rsidP="00924E1C"/>
    <w:p w14:paraId="239A571C" w14:textId="77777777" w:rsidR="00924E1C" w:rsidRPr="00924E1C" w:rsidRDefault="00924E1C" w:rsidP="00924E1C">
      <w:pPr>
        <w:rPr>
          <w:b/>
          <w:bCs/>
        </w:rPr>
      </w:pPr>
      <w:r w:rsidRPr="00924E1C">
        <w:rPr>
          <w:b/>
          <w:bCs/>
        </w:rPr>
        <w:t>Taylor Grussing:</w:t>
      </w:r>
      <w:r w:rsidRPr="00924E1C">
        <w:rPr>
          <w:b/>
          <w:bCs/>
        </w:rPr>
        <w:tab/>
      </w:r>
    </w:p>
    <w:p w14:paraId="6C1AB56A" w14:textId="32CDFE1C" w:rsidR="00924E1C" w:rsidRPr="00924E1C" w:rsidRDefault="00924E1C" w:rsidP="00924E1C">
      <w:r w:rsidRPr="00924E1C">
        <w:t>Got you. So now, what does it cost to feed cows with your gravity wagon on those same corn stalks?</w:t>
      </w:r>
    </w:p>
    <w:p w14:paraId="57AE9014" w14:textId="77777777" w:rsidR="00924E1C" w:rsidRPr="00924E1C" w:rsidRDefault="00924E1C" w:rsidP="00924E1C"/>
    <w:p w14:paraId="427C48CB" w14:textId="77777777" w:rsidR="00924E1C" w:rsidRPr="00924E1C" w:rsidRDefault="00924E1C" w:rsidP="00924E1C">
      <w:pPr>
        <w:rPr>
          <w:b/>
          <w:bCs/>
        </w:rPr>
      </w:pPr>
      <w:r w:rsidRPr="00924E1C">
        <w:rPr>
          <w:b/>
          <w:bCs/>
        </w:rPr>
        <w:t>Doug Sieck:</w:t>
      </w:r>
      <w:r w:rsidRPr="00924E1C">
        <w:rPr>
          <w:b/>
          <w:bCs/>
        </w:rPr>
        <w:tab/>
      </w:r>
    </w:p>
    <w:p w14:paraId="5EDA30BF" w14:textId="730C85F7" w:rsidR="00924E1C" w:rsidRPr="00924E1C" w:rsidRDefault="00924E1C" w:rsidP="00924E1C">
      <w:r w:rsidRPr="00924E1C">
        <w:t>Well, if I'm feeding out of the gravity wagon and I'm feeding 10 pounds of hay or 10 pounds of corn, if I'm feeding out of the gravity wagon and I'm feeding 10 pounds of corn, we're at about that $0.75 a day mark for the corn, the hay - just do your math on the - if it's $150.00 a ton, is that $0.70 a day for the hay then too? So, 10 pounds of corn, 10 pounds of hay, you're still well under $2.00 a day. It's sure worth your time to mess around. So, whether you're grazing standing corn or whether you're grazing on the ground feeding - so, whether you're grazing standing corn or whether you're feeding on the ground or in feed bunks, feeding corn and hay and limiting the amount of hay that they get is an economical way to get these cows through the winter.</w:t>
      </w:r>
    </w:p>
    <w:p w14:paraId="738CF549" w14:textId="77777777" w:rsidR="00924E1C" w:rsidRPr="00924E1C" w:rsidRDefault="00924E1C" w:rsidP="00924E1C"/>
    <w:p w14:paraId="14EC8D1D" w14:textId="77777777" w:rsidR="00924E1C" w:rsidRPr="00924E1C" w:rsidRDefault="00924E1C" w:rsidP="00924E1C">
      <w:pPr>
        <w:rPr>
          <w:b/>
          <w:bCs/>
        </w:rPr>
      </w:pPr>
      <w:r w:rsidRPr="00924E1C">
        <w:rPr>
          <w:b/>
          <w:bCs/>
        </w:rPr>
        <w:t>Taylor Grussing:</w:t>
      </w:r>
      <w:r w:rsidRPr="00924E1C">
        <w:rPr>
          <w:b/>
          <w:bCs/>
        </w:rPr>
        <w:tab/>
      </w:r>
    </w:p>
    <w:p w14:paraId="01AAF2ED" w14:textId="35017B86" w:rsidR="00924E1C" w:rsidRPr="00924E1C" w:rsidRDefault="00924E1C" w:rsidP="00924E1C">
      <w:r w:rsidRPr="00924E1C">
        <w:t>Yes. Now, you have a field of corn that's combined and you can move that corn around maybe a little bit easier if it is in a blizzard or market it as you need to.</w:t>
      </w:r>
    </w:p>
    <w:p w14:paraId="163615E3" w14:textId="77777777" w:rsidR="00924E1C" w:rsidRPr="00924E1C" w:rsidRDefault="00924E1C" w:rsidP="00924E1C"/>
    <w:p w14:paraId="3CE5D53F" w14:textId="77777777" w:rsidR="00924E1C" w:rsidRPr="00924E1C" w:rsidRDefault="00924E1C" w:rsidP="00924E1C">
      <w:pPr>
        <w:rPr>
          <w:b/>
          <w:bCs/>
        </w:rPr>
      </w:pPr>
      <w:r w:rsidRPr="00924E1C">
        <w:rPr>
          <w:b/>
          <w:bCs/>
        </w:rPr>
        <w:t>Doug Sieck:</w:t>
      </w:r>
      <w:r w:rsidRPr="00924E1C">
        <w:rPr>
          <w:b/>
          <w:bCs/>
        </w:rPr>
        <w:tab/>
      </w:r>
    </w:p>
    <w:p w14:paraId="33F26A41" w14:textId="51EE454F" w:rsidR="00924E1C" w:rsidRPr="00924E1C" w:rsidRDefault="00924E1C" w:rsidP="00924E1C">
      <w:r w:rsidRPr="00924E1C">
        <w:t xml:space="preserve">Yes. It was </w:t>
      </w:r>
      <w:proofErr w:type="gramStart"/>
      <w:r w:rsidRPr="00924E1C">
        <w:t>really nice</w:t>
      </w:r>
      <w:proofErr w:type="gramEnd"/>
      <w:r w:rsidRPr="00924E1C">
        <w:t xml:space="preserve"> grazing the standing corn because you just went out there. It took maybe 20 minutes to move the </w:t>
      </w:r>
      <w:proofErr w:type="gramStart"/>
      <w:r w:rsidRPr="00924E1C">
        <w:t>string</w:t>
      </w:r>
      <w:proofErr w:type="gramEnd"/>
      <w:r w:rsidRPr="00924E1C">
        <w:t xml:space="preserve"> and you were kind of done for the day. You didn't have to start up a bunch of equipment. The manure was mostly out in the field and all that was covered and they were on fresh ground every day, but when the weather got rough, it was a little bit trickier. So, you want to plan ahead for wind protection and that sort of thing, but the way I'm doing it now using the cake hopper in the back of the pickup is pretty handy too because I can have the cows further from home and I can go out there and feed them. If you want to teach them to lead behind a pickup, you just get a trip hopper, cake feeder on there. When that door starts banging, they come running. [Laughter]</w:t>
      </w:r>
    </w:p>
    <w:p w14:paraId="75E30059" w14:textId="77777777" w:rsidR="00924E1C" w:rsidRPr="00924E1C" w:rsidRDefault="00924E1C" w:rsidP="00924E1C"/>
    <w:p w14:paraId="28692D79" w14:textId="77777777" w:rsidR="00924E1C" w:rsidRPr="00924E1C" w:rsidRDefault="00924E1C" w:rsidP="00924E1C">
      <w:pPr>
        <w:rPr>
          <w:b/>
          <w:bCs/>
        </w:rPr>
      </w:pPr>
      <w:r w:rsidRPr="00924E1C">
        <w:rPr>
          <w:b/>
          <w:bCs/>
        </w:rPr>
        <w:t>Taylor Grussing:</w:t>
      </w:r>
      <w:r w:rsidRPr="00924E1C">
        <w:rPr>
          <w:b/>
          <w:bCs/>
        </w:rPr>
        <w:tab/>
      </w:r>
    </w:p>
    <w:p w14:paraId="20915424" w14:textId="58329ACA" w:rsidR="00924E1C" w:rsidRPr="00924E1C" w:rsidRDefault="00924E1C" w:rsidP="00924E1C">
      <w:r w:rsidRPr="00924E1C">
        <w:t>Right. Yes. It's kind of like honking the horn and they're behind you. So, kind of traded the time savings a little bit, but it still probably only takes you 20 minutes to deliver that feed. Like you said, you can keep them farther away from home. Yes, you got to harvest your corn with the whole field of corn now with your combine, but you're still putting it in a pile and running it back out to the cows. So, a little bit more cost there, but still a good method to keep them out.</w:t>
      </w:r>
    </w:p>
    <w:p w14:paraId="02559BA9" w14:textId="77777777" w:rsidR="00924E1C" w:rsidRPr="00924E1C" w:rsidRDefault="00924E1C" w:rsidP="00924E1C">
      <w:pPr>
        <w:rPr>
          <w:b/>
          <w:bCs/>
        </w:rPr>
      </w:pPr>
    </w:p>
    <w:p w14:paraId="7E431867" w14:textId="77777777" w:rsidR="00924E1C" w:rsidRPr="00924E1C" w:rsidRDefault="00924E1C" w:rsidP="00924E1C">
      <w:pPr>
        <w:rPr>
          <w:b/>
          <w:bCs/>
        </w:rPr>
      </w:pPr>
      <w:r w:rsidRPr="00924E1C">
        <w:rPr>
          <w:b/>
          <w:bCs/>
        </w:rPr>
        <w:t>Doug Sieck:</w:t>
      </w:r>
      <w:r w:rsidRPr="00924E1C">
        <w:rPr>
          <w:b/>
          <w:bCs/>
        </w:rPr>
        <w:tab/>
      </w:r>
    </w:p>
    <w:p w14:paraId="294146D0" w14:textId="6602389F" w:rsidR="00924E1C" w:rsidRPr="00924E1C" w:rsidRDefault="00924E1C" w:rsidP="00924E1C">
      <w:r w:rsidRPr="00924E1C">
        <w:t>Yes. I think if you're 40 or 45, I think grazing standing corn is great. If you're 60, I think feeding it on the ground is great. [Laughter]</w:t>
      </w:r>
    </w:p>
    <w:p w14:paraId="484657AE" w14:textId="77777777" w:rsidR="00924E1C" w:rsidRPr="00924E1C" w:rsidRDefault="00924E1C" w:rsidP="00924E1C"/>
    <w:p w14:paraId="4286776B" w14:textId="77777777" w:rsidR="00924E1C" w:rsidRPr="00924E1C" w:rsidRDefault="00924E1C" w:rsidP="00924E1C">
      <w:pPr>
        <w:rPr>
          <w:b/>
          <w:bCs/>
        </w:rPr>
      </w:pPr>
      <w:r w:rsidRPr="00924E1C">
        <w:rPr>
          <w:b/>
          <w:bCs/>
        </w:rPr>
        <w:t>Taylor Grussing:</w:t>
      </w:r>
      <w:r w:rsidRPr="00924E1C">
        <w:rPr>
          <w:b/>
          <w:bCs/>
        </w:rPr>
        <w:tab/>
      </w:r>
    </w:p>
    <w:p w14:paraId="4D9E8EF1" w14:textId="6F0C3627" w:rsidR="00924E1C" w:rsidRPr="00924E1C" w:rsidRDefault="00924E1C" w:rsidP="00924E1C">
      <w:r w:rsidRPr="00924E1C">
        <w:t xml:space="preserve">Sure. Yes. It evolves, right? It evolves with your needs and your time that you have. Yes, because I know you've talked to one of our friends, Levi Swanson. He's going to start his cows </w:t>
      </w:r>
      <w:r w:rsidRPr="00924E1C">
        <w:lastRenderedPageBreak/>
        <w:t xml:space="preserve">on corn here in the next couple of weeks. So, we're going to try to get out there and see how that goes for him. He's over by the Sioux Falls area where there's a lot of corn stalks, but not a lot of </w:t>
      </w:r>
      <w:proofErr w:type="gramStart"/>
      <w:r w:rsidRPr="00924E1C">
        <w:t>fence</w:t>
      </w:r>
      <w:proofErr w:type="gramEnd"/>
      <w:r w:rsidRPr="00924E1C">
        <w:t xml:space="preserve">. We'll see how your advice paid off over there for </w:t>
      </w:r>
      <w:proofErr w:type="gramStart"/>
      <w:r w:rsidRPr="00924E1C">
        <w:t>him,</w:t>
      </w:r>
      <w:proofErr w:type="gramEnd"/>
      <w:r w:rsidRPr="00924E1C">
        <w:t xml:space="preserve"> I guess. [Laughter] </w:t>
      </w:r>
    </w:p>
    <w:p w14:paraId="56DEA07F" w14:textId="77777777" w:rsidR="00924E1C" w:rsidRPr="00924E1C" w:rsidRDefault="00924E1C" w:rsidP="00924E1C">
      <w:pPr>
        <w:rPr>
          <w:b/>
          <w:bCs/>
        </w:rPr>
      </w:pPr>
    </w:p>
    <w:p w14:paraId="0A894ACF" w14:textId="77777777" w:rsidR="00924E1C" w:rsidRPr="00924E1C" w:rsidRDefault="00924E1C" w:rsidP="00924E1C">
      <w:pPr>
        <w:rPr>
          <w:b/>
          <w:bCs/>
        </w:rPr>
      </w:pPr>
      <w:r w:rsidRPr="00924E1C">
        <w:rPr>
          <w:b/>
          <w:bCs/>
        </w:rPr>
        <w:t>Doug Sieck:</w:t>
      </w:r>
      <w:r w:rsidRPr="00924E1C">
        <w:rPr>
          <w:b/>
          <w:bCs/>
        </w:rPr>
        <w:tab/>
      </w:r>
    </w:p>
    <w:p w14:paraId="35C00606" w14:textId="3BA02A73" w:rsidR="00924E1C" w:rsidRPr="00924E1C" w:rsidRDefault="00924E1C" w:rsidP="00924E1C">
      <w:r w:rsidRPr="00924E1C">
        <w:t>Well, I hope it works out well.</w:t>
      </w:r>
    </w:p>
    <w:p w14:paraId="22B3DE83" w14:textId="77777777" w:rsidR="00924E1C" w:rsidRPr="00924E1C" w:rsidRDefault="00924E1C" w:rsidP="00924E1C"/>
    <w:p w14:paraId="4D3342A0" w14:textId="77777777" w:rsidR="00924E1C" w:rsidRPr="00924E1C" w:rsidRDefault="00924E1C" w:rsidP="00924E1C">
      <w:pPr>
        <w:rPr>
          <w:b/>
          <w:bCs/>
        </w:rPr>
      </w:pPr>
      <w:r w:rsidRPr="00924E1C">
        <w:rPr>
          <w:b/>
          <w:bCs/>
        </w:rPr>
        <w:t>Taylor Grussing:</w:t>
      </w:r>
      <w:r w:rsidRPr="00924E1C">
        <w:rPr>
          <w:b/>
          <w:bCs/>
        </w:rPr>
        <w:tab/>
      </w:r>
    </w:p>
    <w:p w14:paraId="696C0242" w14:textId="5007902F" w:rsidR="00924E1C" w:rsidRPr="00924E1C" w:rsidRDefault="00924E1C" w:rsidP="00924E1C">
      <w:r w:rsidRPr="00924E1C">
        <w:t xml:space="preserve">Yes. He's excited. So, I think that about wraps up the questions I had. Just kind of one more thing of what would be the first piece of advice you would share with someone that would be going into harvesting corn this alternate way whether it's grazing it standing or grazing it with a little bit of hay on the side? </w:t>
      </w:r>
    </w:p>
    <w:p w14:paraId="6F9F806E" w14:textId="77777777" w:rsidR="00924E1C" w:rsidRPr="00924E1C" w:rsidRDefault="00924E1C" w:rsidP="00924E1C"/>
    <w:p w14:paraId="22058C98" w14:textId="77777777" w:rsidR="00924E1C" w:rsidRPr="00924E1C" w:rsidRDefault="00924E1C" w:rsidP="00924E1C">
      <w:pPr>
        <w:rPr>
          <w:b/>
          <w:bCs/>
        </w:rPr>
      </w:pPr>
      <w:r w:rsidRPr="00924E1C">
        <w:rPr>
          <w:b/>
          <w:bCs/>
        </w:rPr>
        <w:t>Doug Sieck:</w:t>
      </w:r>
      <w:r w:rsidRPr="00924E1C">
        <w:rPr>
          <w:b/>
          <w:bCs/>
        </w:rPr>
        <w:tab/>
      </w:r>
    </w:p>
    <w:p w14:paraId="550EEFB9" w14:textId="428FCF03" w:rsidR="00924E1C" w:rsidRPr="00924E1C" w:rsidRDefault="00924E1C" w:rsidP="00924E1C">
      <w:r w:rsidRPr="00924E1C">
        <w:t xml:space="preserve">Well, ease them into it. Increase the corn slowly. Take a week or so to build them up to the corn level. If you're going to graze standing corn, invest in a big electric </w:t>
      </w:r>
      <w:proofErr w:type="spellStart"/>
      <w:r w:rsidRPr="00924E1C">
        <w:t>fencer</w:t>
      </w:r>
      <w:proofErr w:type="spellEnd"/>
      <w:r w:rsidRPr="00924E1C">
        <w:t xml:space="preserve"> and get them trained up. If you're going to feed on the ground, try to feed on clean ground every day if you can.</w:t>
      </w:r>
    </w:p>
    <w:p w14:paraId="390F7E79" w14:textId="77777777" w:rsidR="00924E1C" w:rsidRPr="00924E1C" w:rsidRDefault="00924E1C" w:rsidP="00924E1C"/>
    <w:p w14:paraId="00A69C44" w14:textId="77777777" w:rsidR="00924E1C" w:rsidRPr="00924E1C" w:rsidRDefault="00924E1C" w:rsidP="00924E1C">
      <w:pPr>
        <w:rPr>
          <w:b/>
          <w:bCs/>
        </w:rPr>
      </w:pPr>
      <w:r w:rsidRPr="00924E1C">
        <w:rPr>
          <w:b/>
          <w:bCs/>
        </w:rPr>
        <w:t>Taylor Grussing:</w:t>
      </w:r>
      <w:r w:rsidRPr="00924E1C">
        <w:rPr>
          <w:b/>
          <w:bCs/>
        </w:rPr>
        <w:tab/>
      </w:r>
    </w:p>
    <w:p w14:paraId="2273C1E0" w14:textId="49EF6947" w:rsidR="00924E1C" w:rsidRPr="00924E1C" w:rsidRDefault="00924E1C" w:rsidP="00924E1C">
      <w:r w:rsidRPr="00924E1C">
        <w:t>Okay. Awesome. Well, those are some three great tips, I think. A lot of corn is coming out now in my region. Beans are getting close to done. So, if people haven't already decided that, maybe this could be a good way to listen and learn a little bit more. So, where can people contact you or find your contact information easiest, Doug?</w:t>
      </w:r>
    </w:p>
    <w:p w14:paraId="4DE160A7" w14:textId="77777777" w:rsidR="00924E1C" w:rsidRPr="00924E1C" w:rsidRDefault="00924E1C" w:rsidP="00924E1C"/>
    <w:p w14:paraId="4238AF5D" w14:textId="77777777" w:rsidR="00924E1C" w:rsidRPr="00924E1C" w:rsidRDefault="00924E1C" w:rsidP="00924E1C">
      <w:pPr>
        <w:rPr>
          <w:b/>
          <w:bCs/>
        </w:rPr>
      </w:pPr>
      <w:r w:rsidRPr="00924E1C">
        <w:rPr>
          <w:b/>
          <w:bCs/>
        </w:rPr>
        <w:t>Doug Sieck:</w:t>
      </w:r>
      <w:r w:rsidRPr="00924E1C">
        <w:rPr>
          <w:b/>
          <w:bCs/>
        </w:rPr>
        <w:tab/>
      </w:r>
    </w:p>
    <w:p w14:paraId="5A45BBEF" w14:textId="12C59D85" w:rsidR="00924E1C" w:rsidRPr="00924E1C" w:rsidRDefault="00924E1C" w:rsidP="00924E1C">
      <w:r w:rsidRPr="00924E1C">
        <w:t>Well, you can always find me through the South Dakota Soil Health Coalition, or you can give me a call to 605-848-7325.</w:t>
      </w:r>
    </w:p>
    <w:p w14:paraId="4047B4CA" w14:textId="77777777" w:rsidR="00924E1C" w:rsidRPr="00924E1C" w:rsidRDefault="00924E1C" w:rsidP="00924E1C"/>
    <w:p w14:paraId="575FFCC7" w14:textId="77777777" w:rsidR="00924E1C" w:rsidRPr="00924E1C" w:rsidRDefault="00924E1C" w:rsidP="00924E1C">
      <w:pPr>
        <w:rPr>
          <w:b/>
          <w:bCs/>
        </w:rPr>
      </w:pPr>
      <w:r w:rsidRPr="00924E1C">
        <w:rPr>
          <w:b/>
          <w:bCs/>
        </w:rPr>
        <w:t>Taylor Grussing:</w:t>
      </w:r>
      <w:r w:rsidRPr="00924E1C">
        <w:rPr>
          <w:b/>
          <w:bCs/>
        </w:rPr>
        <w:tab/>
      </w:r>
    </w:p>
    <w:p w14:paraId="66301775" w14:textId="13AC6309" w:rsidR="00924E1C" w:rsidRPr="00321161" w:rsidRDefault="00924E1C" w:rsidP="00924E1C">
      <w:pPr>
        <w:rPr>
          <w:b/>
          <w:bCs/>
        </w:rPr>
      </w:pPr>
      <w:r w:rsidRPr="00924E1C">
        <w:t>Okay. Awesome. Well, we appreciate Doug's mentorship, like I said, on this topic, just kind of looking at some other ways to harvest things with high input costs and maybe a little bit extra labor that people want to look at this fall if it's going to stay nice. So, with that, this has been Cattle</w:t>
      </w:r>
      <w:r w:rsidRPr="00924E1C">
        <w:rPr>
          <w:b/>
          <w:bCs/>
        </w:rPr>
        <w:t xml:space="preserve"> HQ, headquarters for all things beef cattle. Until next time, keep eating beef.</w:t>
      </w:r>
    </w:p>
    <w:p w14:paraId="7D44EA0A" w14:textId="77777777" w:rsidR="00321161" w:rsidRPr="00321161" w:rsidRDefault="00321161" w:rsidP="00321161">
      <w:pPr>
        <w:rPr>
          <w:b/>
          <w:bCs/>
        </w:rPr>
      </w:pPr>
    </w:p>
    <w:p w14:paraId="31044CCC" w14:textId="1D6C6759" w:rsidR="00653EBA" w:rsidRDefault="00653EBA" w:rsidP="00321161">
      <w:pPr>
        <w:rPr>
          <w:b/>
          <w:bCs/>
        </w:rPr>
      </w:pPr>
      <w:r>
        <w:rPr>
          <w:b/>
          <w:bCs/>
        </w:rPr>
        <w:t>Kiernan Brandt</w:t>
      </w:r>
      <w:r w:rsidR="00321161" w:rsidRPr="00321161">
        <w:rPr>
          <w:b/>
          <w:bCs/>
        </w:rPr>
        <w:t>:</w:t>
      </w:r>
      <w:r w:rsidR="00321161" w:rsidRPr="00321161">
        <w:rPr>
          <w:b/>
          <w:bCs/>
        </w:rPr>
        <w:tab/>
      </w:r>
    </w:p>
    <w:p w14:paraId="57D37519" w14:textId="65E22DCF" w:rsidR="00321161" w:rsidRPr="00321161" w:rsidRDefault="00321161" w:rsidP="00321161">
      <w:r w:rsidRPr="00321161">
        <w:t>Thank you for tuning into this episode of Cattle HQ. Brought to you by SDSU Extension, headquarters for all things beef. We invite you to visit extension.sdstate.edu for the latest beef information as well as subscribe to the show on Spotify. You will also find show notes and resources from today’s episode, until next time. Remember, success is not a goal, it’s a byproduct.</w:t>
      </w:r>
    </w:p>
    <w:p w14:paraId="74327E13" w14:textId="77777777" w:rsidR="00892B2D" w:rsidRDefault="00892B2D" w:rsidP="00892B2D"/>
    <w:bookmarkEnd w:id="0"/>
    <w:p w14:paraId="5E86A06F" w14:textId="77777777" w:rsidR="00892B2D" w:rsidRDefault="00892B2D" w:rsidP="00892B2D"/>
    <w:p w14:paraId="17F7B42A" w14:textId="4A31EFA7" w:rsidR="0065242E" w:rsidRPr="008A2ECA" w:rsidRDefault="00A1462E" w:rsidP="004055B4">
      <w:pPr>
        <w:spacing w:after="120"/>
        <w:rPr>
          <w:rFonts w:cs="Arial"/>
        </w:rPr>
      </w:pPr>
      <w:r>
        <w:rPr>
          <w:rFonts w:cs="Arial"/>
        </w:rPr>
        <w:t>[</w:t>
      </w:r>
      <w:r w:rsidR="005757F2">
        <w:rPr>
          <w:rFonts w:cs="Arial"/>
        </w:rPr>
        <w:t xml:space="preserve">Outro </w:t>
      </w:r>
      <w:r>
        <w:rPr>
          <w:rFonts w:cs="Arial"/>
        </w:rPr>
        <w:t>music]</w:t>
      </w:r>
    </w:p>
    <w:sectPr w:rsidR="0065242E" w:rsidRPr="008A2ECA" w:rsidSect="000647F5">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144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54DD4E" w14:textId="77777777" w:rsidR="00932065" w:rsidRDefault="00932065" w:rsidP="00C37AF7">
      <w:r>
        <w:separator/>
      </w:r>
    </w:p>
  </w:endnote>
  <w:endnote w:type="continuationSeparator" w:id="0">
    <w:p w14:paraId="4A8348AA" w14:textId="77777777" w:rsidR="00932065" w:rsidRDefault="00932065" w:rsidP="00C37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DF5F45" w14:textId="77777777" w:rsidR="00D82025" w:rsidRDefault="00D820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EE3A2D" w14:textId="77777777" w:rsidR="00C37AF7" w:rsidRPr="00FF1795" w:rsidRDefault="00C60F31" w:rsidP="00FF1795">
    <w:pPr>
      <w:rPr>
        <w:rFonts w:cs="Arial"/>
        <w:color w:val="0033A0"/>
        <w:sz w:val="16"/>
        <w:szCs w:val="16"/>
      </w:rPr>
    </w:pPr>
    <w:r>
      <w:rPr>
        <w:rFonts w:cs="Arial"/>
        <w:noProof/>
        <w:color w:val="0033A0"/>
        <w:sz w:val="16"/>
        <w:szCs w:val="16"/>
      </w:rPr>
      <mc:AlternateContent>
        <mc:Choice Requires="wps">
          <w:drawing>
            <wp:anchor distT="0" distB="0" distL="114300" distR="114300" simplePos="0" relativeHeight="251661312" behindDoc="0" locked="0" layoutInCell="1" allowOverlap="1" wp14:anchorId="483D1196" wp14:editId="31C05B65">
              <wp:simplePos x="0" y="0"/>
              <wp:positionH relativeFrom="column">
                <wp:posOffset>2217419</wp:posOffset>
              </wp:positionH>
              <wp:positionV relativeFrom="paragraph">
                <wp:posOffset>208280</wp:posOffset>
              </wp:positionV>
              <wp:extent cx="4356735" cy="609600"/>
              <wp:effectExtent l="0" t="0" r="0" b="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56735" cy="609600"/>
                      </a:xfrm>
                      <a:prstGeom prst="rect">
                        <a:avLst/>
                      </a:prstGeom>
                      <a:solidFill>
                        <a:schemeClr val="lt1"/>
                      </a:solidFill>
                      <a:ln w="6350">
                        <a:noFill/>
                      </a:ln>
                    </wps:spPr>
                    <wps:txbx>
                      <w:txbxContent>
                        <w:p w14:paraId="4173ABC1" w14:textId="77777777" w:rsidR="00FF1795" w:rsidRPr="00C60F31" w:rsidRDefault="00FF1795" w:rsidP="00FF1795">
                          <w:pPr>
                            <w:rPr>
                              <w:rFonts w:cs="Arial"/>
                              <w:color w:val="0033A0"/>
                              <w:sz w:val="16"/>
                              <w:szCs w:val="16"/>
                            </w:rPr>
                          </w:pPr>
                          <w:r w:rsidRPr="00C60F31">
                            <w:rPr>
                              <w:rFonts w:cs="Arial"/>
                              <w:color w:val="0033A0"/>
                              <w:sz w:val="16"/>
                              <w:szCs w:val="16"/>
                            </w:rPr>
                            <w:t>SDSU Extension is an equal opportunity provider and employer in accordance with the nondiscrimination policies of South Dakota State University, the South Dakota Board of Regents and the United States Department of Agriculture.</w:t>
                          </w:r>
                        </w:p>
                        <w:p w14:paraId="0D90DBD1" w14:textId="4D1A78CE" w:rsidR="00FF1795" w:rsidRPr="00C60F31" w:rsidRDefault="00FF1795" w:rsidP="00FF1795">
                          <w:pPr>
                            <w:spacing w:before="180"/>
                            <w:rPr>
                              <w:rFonts w:cs="Arial"/>
                              <w:color w:val="0033A0"/>
                              <w:sz w:val="16"/>
                              <w:szCs w:val="16"/>
                            </w:rPr>
                          </w:pPr>
                          <w:r w:rsidRPr="00C60F31">
                            <w:rPr>
                              <w:rFonts w:cs="Arial"/>
                              <w:color w:val="0033A0"/>
                              <w:sz w:val="16"/>
                              <w:szCs w:val="16"/>
                            </w:rPr>
                            <w:t xml:space="preserve">Learn more at </w:t>
                          </w:r>
                          <w:hyperlink r:id="rId1" w:history="1">
                            <w:r w:rsidRPr="00C60F31">
                              <w:rPr>
                                <w:rStyle w:val="Hyperlink"/>
                                <w:rFonts w:cs="Arial"/>
                                <w:color w:val="0033A0"/>
                                <w:sz w:val="16"/>
                                <w:szCs w:val="16"/>
                              </w:rPr>
                              <w:t>extension.sdstate.edu</w:t>
                            </w:r>
                          </w:hyperlink>
                          <w:r w:rsidRPr="00C60F31">
                            <w:rPr>
                              <w:rFonts w:cs="Arial"/>
                              <w:color w:val="0033A0"/>
                              <w:sz w:val="16"/>
                              <w:szCs w:val="16"/>
                            </w:rPr>
                            <w:t xml:space="preserve">. © </w:t>
                          </w:r>
                          <w:r w:rsidR="00A80ED5">
                            <w:rPr>
                              <w:rFonts w:cs="Arial"/>
                              <w:color w:val="0033A0"/>
                              <w:sz w:val="16"/>
                              <w:szCs w:val="16"/>
                            </w:rPr>
                            <w:t>202</w:t>
                          </w:r>
                          <w:r w:rsidR="00D82025">
                            <w:rPr>
                              <w:rFonts w:cs="Arial"/>
                              <w:color w:val="0033A0"/>
                              <w:sz w:val="16"/>
                              <w:szCs w:val="16"/>
                            </w:rPr>
                            <w:t>4</w:t>
                          </w:r>
                          <w:r w:rsidRPr="00C60F31">
                            <w:rPr>
                              <w:rFonts w:cs="Arial"/>
                              <w:color w:val="0033A0"/>
                              <w:sz w:val="16"/>
                              <w:szCs w:val="16"/>
                            </w:rPr>
                            <w:t xml:space="preserve"> South Dakota Board of Regents.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3D1196" id="_x0000_t202" coordsize="21600,21600" o:spt="202" path="m,l,21600r21600,l21600,xe">
              <v:stroke joinstyle="miter"/>
              <v:path gradientshapeok="t" o:connecttype="rect"/>
            </v:shapetype>
            <v:shape id="Text Box 4" o:spid="_x0000_s1027" type="#_x0000_t202" alt="&quot;&quot;" style="position:absolute;margin-left:174.6pt;margin-top:16.4pt;width:343.05pt;height: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" fillcolor="white [3201]" stroked="f" strokeweight=".5pt">
              <v:textbox inset="0,0,0,0">
                <w:txbxContent>
                  <w:p w14:paraId="4173ABC1" w14:textId="77777777" w:rsidR="00FF1795" w:rsidRPr="00C60F31" w:rsidRDefault="00FF1795" w:rsidP="00FF1795">
                    <w:pPr>
                      <w:rPr>
                        <w:rFonts w:cs="Arial"/>
                        <w:color w:val="0033A0"/>
                        <w:sz w:val="16"/>
                        <w:szCs w:val="16"/>
                      </w:rPr>
                    </w:pPr>
                    <w:r w:rsidRPr="00C60F31">
                      <w:rPr>
                        <w:rFonts w:cs="Arial"/>
                        <w:color w:val="0033A0"/>
                        <w:sz w:val="16"/>
                        <w:szCs w:val="16"/>
                      </w:rPr>
                      <w:t>SDSU Extension is an equal opportunity provider and employer in accordance with the nondiscrimination policies of South Dakota State University, the South Dakota Board of Regents and the United States Department of Agriculture.</w:t>
                    </w:r>
                  </w:p>
                  <w:p w14:paraId="0D90DBD1" w14:textId="4D1A78CE" w:rsidR="00FF1795" w:rsidRPr="00C60F31" w:rsidRDefault="00FF1795" w:rsidP="00FF1795">
                    <w:pPr>
                      <w:spacing w:before="180"/>
                      <w:rPr>
                        <w:rFonts w:cs="Arial"/>
                        <w:color w:val="0033A0"/>
                        <w:sz w:val="16"/>
                        <w:szCs w:val="16"/>
                      </w:rPr>
                    </w:pPr>
                    <w:r w:rsidRPr="00C60F31">
                      <w:rPr>
                        <w:rFonts w:cs="Arial"/>
                        <w:color w:val="0033A0"/>
                        <w:sz w:val="16"/>
                        <w:szCs w:val="16"/>
                      </w:rPr>
                      <w:t xml:space="preserve">Learn more at </w:t>
                    </w:r>
                    <w:hyperlink r:id="rId2" w:history="1">
                      <w:r w:rsidRPr="00C60F31">
                        <w:rPr>
                          <w:rStyle w:val="Hyperlink"/>
                          <w:rFonts w:cs="Arial"/>
                          <w:color w:val="0033A0"/>
                          <w:sz w:val="16"/>
                          <w:szCs w:val="16"/>
                        </w:rPr>
                        <w:t>extension.sdstate.edu</w:t>
                      </w:r>
                    </w:hyperlink>
                    <w:r w:rsidRPr="00C60F31">
                      <w:rPr>
                        <w:rFonts w:cs="Arial"/>
                        <w:color w:val="0033A0"/>
                        <w:sz w:val="16"/>
                        <w:szCs w:val="16"/>
                      </w:rPr>
                      <w:t xml:space="preserve">. © </w:t>
                    </w:r>
                    <w:r w:rsidR="00A80ED5">
                      <w:rPr>
                        <w:rFonts w:cs="Arial"/>
                        <w:color w:val="0033A0"/>
                        <w:sz w:val="16"/>
                        <w:szCs w:val="16"/>
                      </w:rPr>
                      <w:t>202</w:t>
                    </w:r>
                    <w:r w:rsidR="00D82025">
                      <w:rPr>
                        <w:rFonts w:cs="Arial"/>
                        <w:color w:val="0033A0"/>
                        <w:sz w:val="16"/>
                        <w:szCs w:val="16"/>
                      </w:rPr>
                      <w:t>4</w:t>
                    </w:r>
                    <w:r w:rsidRPr="00C60F31">
                      <w:rPr>
                        <w:rFonts w:cs="Arial"/>
                        <w:color w:val="0033A0"/>
                        <w:sz w:val="16"/>
                        <w:szCs w:val="16"/>
                      </w:rPr>
                      <w:t xml:space="preserve"> South Dakota Board of Regents.</w:t>
                    </w:r>
                  </w:p>
                </w:txbxContent>
              </v:textbox>
            </v:shape>
          </w:pict>
        </mc:Fallback>
      </mc:AlternateContent>
    </w:r>
    <w:r w:rsidR="00953355">
      <w:rPr>
        <w:rFonts w:cs="Arial"/>
        <w:noProof/>
        <w:color w:val="0033A0"/>
        <w:sz w:val="16"/>
        <w:szCs w:val="16"/>
      </w:rPr>
      <w:drawing>
        <wp:anchor distT="0" distB="0" distL="114300" distR="114300" simplePos="0" relativeHeight="251662336" behindDoc="0" locked="0" layoutInCell="1" allowOverlap="1" wp14:anchorId="2FBBA483" wp14:editId="49CBFD47">
          <wp:simplePos x="0" y="0"/>
          <wp:positionH relativeFrom="column">
            <wp:posOffset>-160020</wp:posOffset>
          </wp:positionH>
          <wp:positionV relativeFrom="paragraph">
            <wp:posOffset>245745</wp:posOffset>
          </wp:positionV>
          <wp:extent cx="2080260" cy="535348"/>
          <wp:effectExtent l="0" t="0" r="254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2137942" cy="550192"/>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EDDD1" w14:textId="77777777" w:rsidR="00D82025" w:rsidRDefault="00D82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A1419A" w14:textId="77777777" w:rsidR="00932065" w:rsidRDefault="00932065" w:rsidP="00C37AF7">
      <w:r>
        <w:separator/>
      </w:r>
    </w:p>
  </w:footnote>
  <w:footnote w:type="continuationSeparator" w:id="0">
    <w:p w14:paraId="3A6868D9" w14:textId="77777777" w:rsidR="00932065" w:rsidRDefault="00932065" w:rsidP="00C37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997E5C" w14:textId="77777777" w:rsidR="00D82025" w:rsidRDefault="00D820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2ADCA6" w14:textId="77777777" w:rsidR="00C37AF7" w:rsidRDefault="000647F5">
    <w:pPr>
      <w:pStyle w:val="Header"/>
    </w:pPr>
    <w:r>
      <w:rPr>
        <w:noProof/>
      </w:rPr>
      <mc:AlternateContent>
        <mc:Choice Requires="wps">
          <w:drawing>
            <wp:anchor distT="0" distB="0" distL="114300" distR="114300" simplePos="0" relativeHeight="251664384" behindDoc="0" locked="0" layoutInCell="1" allowOverlap="1" wp14:anchorId="6DB2223E" wp14:editId="3B7EF9EC">
              <wp:simplePos x="0" y="0"/>
              <wp:positionH relativeFrom="column">
                <wp:posOffset>584200</wp:posOffset>
              </wp:positionH>
              <wp:positionV relativeFrom="page">
                <wp:posOffset>581660</wp:posOffset>
              </wp:positionV>
              <wp:extent cx="6146800" cy="312420"/>
              <wp:effectExtent l="0" t="0" r="0" b="0"/>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146800" cy="312420"/>
                      </a:xfrm>
                      <a:prstGeom prst="rect">
                        <a:avLst/>
                      </a:prstGeom>
                      <a:noFill/>
                      <a:ln w="6350">
                        <a:noFill/>
                      </a:ln>
                    </wps:spPr>
                    <wps:txbx>
                      <w:txbxContent>
                        <w:p w14:paraId="24F8B321" w14:textId="77777777" w:rsidR="000647F5" w:rsidRPr="002978C5" w:rsidRDefault="000647F5" w:rsidP="000647F5">
                          <w:pPr>
                            <w:jc w:val="right"/>
                            <w:rPr>
                              <w:rFonts w:cs="Arial"/>
                              <w:b/>
                              <w:bCs/>
                              <w:i/>
                              <w:iCs/>
                              <w:color w:val="FFFFFF" w:themeColor="background1"/>
                              <w:sz w:val="22"/>
                              <w:szCs w:val="22"/>
                            </w:rPr>
                          </w:pPr>
                          <w:r w:rsidRPr="00A80ED5">
                            <w:rPr>
                              <w:rFonts w:cs="Arial"/>
                              <w:b/>
                              <w:bCs/>
                              <w:i/>
                              <w:iCs/>
                              <w:color w:val="FFFFFF" w:themeColor="background1"/>
                              <w:sz w:val="22"/>
                              <w:szCs w:val="22"/>
                            </w:rPr>
                            <w:t>Educating, Engaging, Empowering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B2223E" id="_x0000_t202" coordsize="21600,21600" o:spt="202" path="m,l,21600r21600,l21600,xe">
              <v:stroke joinstyle="miter"/>
              <v:path gradientshapeok="t" o:connecttype="rect"/>
            </v:shapetype>
            <v:shape id="Text Box 2" o:spid="_x0000_s1026" type="#_x0000_t202" alt="&quot;&quot;" style="position:absolute;margin-left:46pt;margin-top:45.8pt;width:484pt;height:2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" filled="f" stroked="f" strokeweight=".5pt">
              <v:textbox>
                <w:txbxContent>
                  <w:p w14:paraId="24F8B321" w14:textId="77777777" w:rsidR="000647F5" w:rsidRPr="002978C5" w:rsidRDefault="000647F5" w:rsidP="000647F5">
                    <w:pPr>
                      <w:jc w:val="right"/>
                      <w:rPr>
                        <w:rFonts w:cs="Arial"/>
                        <w:b/>
                        <w:bCs/>
                        <w:i/>
                        <w:iCs/>
                        <w:color w:val="FFFFFF" w:themeColor="background1"/>
                        <w:sz w:val="22"/>
                        <w:szCs w:val="22"/>
                      </w:rPr>
                    </w:pPr>
                    <w:r w:rsidRPr="00A80ED5">
                      <w:rPr>
                        <w:rFonts w:cs="Arial"/>
                        <w:b/>
                        <w:bCs/>
                        <w:i/>
                        <w:iCs/>
                        <w:color w:val="FFFFFF" w:themeColor="background1"/>
                        <w:sz w:val="22"/>
                        <w:szCs w:val="22"/>
                      </w:rPr>
                      <w:t>Educating, Engaging, Empowering</w:t>
                    </w:r>
                  </w:p>
                </w:txbxContent>
              </v:textbox>
              <w10:wrap anchory="page"/>
            </v:shape>
          </w:pict>
        </mc:Fallback>
      </mc:AlternateContent>
    </w:r>
    <w:r w:rsidR="00FF1795">
      <w:rPr>
        <w:noProof/>
      </w:rPr>
      <w:drawing>
        <wp:anchor distT="0" distB="0" distL="114300" distR="114300" simplePos="0" relativeHeight="251660288" behindDoc="0" locked="0" layoutInCell="1" allowOverlap="1" wp14:anchorId="43738279" wp14:editId="1146B079">
          <wp:simplePos x="0" y="0"/>
          <wp:positionH relativeFrom="column">
            <wp:posOffset>-320040</wp:posOffset>
          </wp:positionH>
          <wp:positionV relativeFrom="paragraph">
            <wp:posOffset>-404137</wp:posOffset>
          </wp:positionV>
          <wp:extent cx="7133588" cy="453826"/>
          <wp:effectExtent l="0" t="0" r="0" b="381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33588" cy="453826"/>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B8528A" w14:textId="77777777" w:rsidR="00D82025" w:rsidRDefault="00D82025">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591"/>
    <w:rsid w:val="0005407F"/>
    <w:rsid w:val="000647F5"/>
    <w:rsid w:val="000730AD"/>
    <w:rsid w:val="000941D8"/>
    <w:rsid w:val="000A59CE"/>
    <w:rsid w:val="00194FE6"/>
    <w:rsid w:val="00226F7D"/>
    <w:rsid w:val="002968DD"/>
    <w:rsid w:val="002978C5"/>
    <w:rsid w:val="002E3513"/>
    <w:rsid w:val="00301A6B"/>
    <w:rsid w:val="00321161"/>
    <w:rsid w:val="00321808"/>
    <w:rsid w:val="00327F19"/>
    <w:rsid w:val="00355CFE"/>
    <w:rsid w:val="00386849"/>
    <w:rsid w:val="0040272E"/>
    <w:rsid w:val="004055B4"/>
    <w:rsid w:val="00425872"/>
    <w:rsid w:val="0043276E"/>
    <w:rsid w:val="00500483"/>
    <w:rsid w:val="00525D10"/>
    <w:rsid w:val="00556384"/>
    <w:rsid w:val="005757F2"/>
    <w:rsid w:val="005B768B"/>
    <w:rsid w:val="005D7A4D"/>
    <w:rsid w:val="005E56C9"/>
    <w:rsid w:val="00651FE9"/>
    <w:rsid w:val="0065242E"/>
    <w:rsid w:val="00653EBA"/>
    <w:rsid w:val="006551C6"/>
    <w:rsid w:val="00671C01"/>
    <w:rsid w:val="00676D9A"/>
    <w:rsid w:val="006A0FD0"/>
    <w:rsid w:val="006A3E2B"/>
    <w:rsid w:val="006B3A0A"/>
    <w:rsid w:val="006D69F4"/>
    <w:rsid w:val="006D75AD"/>
    <w:rsid w:val="006E1903"/>
    <w:rsid w:val="007101CC"/>
    <w:rsid w:val="007A0703"/>
    <w:rsid w:val="007B69D7"/>
    <w:rsid w:val="007D0D3D"/>
    <w:rsid w:val="007F1933"/>
    <w:rsid w:val="00867DC9"/>
    <w:rsid w:val="00870D50"/>
    <w:rsid w:val="00892B2D"/>
    <w:rsid w:val="008A2ECA"/>
    <w:rsid w:val="008D4708"/>
    <w:rsid w:val="008E5212"/>
    <w:rsid w:val="008E756F"/>
    <w:rsid w:val="009074E8"/>
    <w:rsid w:val="00920E3B"/>
    <w:rsid w:val="00924C24"/>
    <w:rsid w:val="00924E1C"/>
    <w:rsid w:val="00932065"/>
    <w:rsid w:val="00953355"/>
    <w:rsid w:val="00975936"/>
    <w:rsid w:val="00982E12"/>
    <w:rsid w:val="00991B26"/>
    <w:rsid w:val="009B09D1"/>
    <w:rsid w:val="00A0373B"/>
    <w:rsid w:val="00A1462E"/>
    <w:rsid w:val="00A54D6F"/>
    <w:rsid w:val="00A661BB"/>
    <w:rsid w:val="00A80ED5"/>
    <w:rsid w:val="00AA404B"/>
    <w:rsid w:val="00AC5209"/>
    <w:rsid w:val="00B05598"/>
    <w:rsid w:val="00B63F67"/>
    <w:rsid w:val="00B67D7E"/>
    <w:rsid w:val="00B85B89"/>
    <w:rsid w:val="00C05FA7"/>
    <w:rsid w:val="00C212CB"/>
    <w:rsid w:val="00C22772"/>
    <w:rsid w:val="00C37AF7"/>
    <w:rsid w:val="00C57DA6"/>
    <w:rsid w:val="00C60F31"/>
    <w:rsid w:val="00CF76BA"/>
    <w:rsid w:val="00D153EC"/>
    <w:rsid w:val="00D37D7D"/>
    <w:rsid w:val="00D37E6D"/>
    <w:rsid w:val="00D538F6"/>
    <w:rsid w:val="00D82025"/>
    <w:rsid w:val="00D93DC0"/>
    <w:rsid w:val="00D97EC0"/>
    <w:rsid w:val="00DC3BEA"/>
    <w:rsid w:val="00DF2F3D"/>
    <w:rsid w:val="00EA0B4F"/>
    <w:rsid w:val="00EB4AFA"/>
    <w:rsid w:val="00ED13AE"/>
    <w:rsid w:val="00EE0C9B"/>
    <w:rsid w:val="00EF48FF"/>
    <w:rsid w:val="00F0256E"/>
    <w:rsid w:val="00F170D3"/>
    <w:rsid w:val="00F20591"/>
    <w:rsid w:val="00FE1027"/>
    <w:rsid w:val="00FF1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6C308"/>
  <w15:chartTrackingRefBased/>
  <w15:docId w15:val="{FDBF9EB7-A7C0-7D44-93D4-536CE1F87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AF7"/>
    <w:rPr>
      <w:rFonts w:ascii="Arial" w:hAnsi="Arial"/>
    </w:rPr>
  </w:style>
  <w:style w:type="paragraph" w:styleId="Heading1">
    <w:name w:val="heading 1"/>
    <w:basedOn w:val="Normal"/>
    <w:next w:val="Normal"/>
    <w:link w:val="Heading1Char"/>
    <w:uiPriority w:val="9"/>
    <w:qFormat/>
    <w:rsid w:val="00C37AF7"/>
    <w:pPr>
      <w:jc w:val="center"/>
      <w:outlineLvl w:val="0"/>
    </w:pPr>
    <w:rPr>
      <w:rFonts w:cs="Arial"/>
      <w:b/>
      <w:bCs/>
      <w:color w:val="0B4680"/>
      <w:sz w:val="52"/>
      <w:szCs w:val="52"/>
    </w:rPr>
  </w:style>
  <w:style w:type="paragraph" w:styleId="Heading2">
    <w:name w:val="heading 2"/>
    <w:basedOn w:val="Normal"/>
    <w:next w:val="Normal"/>
    <w:link w:val="Heading2Char"/>
    <w:uiPriority w:val="9"/>
    <w:unhideWhenUsed/>
    <w:qFormat/>
    <w:rsid w:val="00C37AF7"/>
    <w:pPr>
      <w:jc w:val="center"/>
      <w:outlineLvl w:val="1"/>
    </w:pPr>
    <w:rPr>
      <w:rFonts w:cs="Arial"/>
      <w:b/>
      <w:bCs/>
      <w:color w:val="262626" w:themeColor="text1" w:themeTint="D9"/>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37AF7"/>
    <w:pPr>
      <w:tabs>
        <w:tab w:val="center" w:pos="4680"/>
        <w:tab w:val="right" w:pos="9360"/>
      </w:tabs>
    </w:pPr>
  </w:style>
  <w:style w:type="character" w:customStyle="1" w:styleId="HeaderChar">
    <w:name w:val="Header Char"/>
    <w:basedOn w:val="DefaultParagraphFont"/>
    <w:link w:val="Header"/>
    <w:rsid w:val="00C37AF7"/>
  </w:style>
  <w:style w:type="paragraph" w:styleId="Footer">
    <w:name w:val="footer"/>
    <w:basedOn w:val="Normal"/>
    <w:link w:val="FooterChar"/>
    <w:uiPriority w:val="99"/>
    <w:unhideWhenUsed/>
    <w:rsid w:val="00C37AF7"/>
    <w:pPr>
      <w:tabs>
        <w:tab w:val="center" w:pos="4680"/>
        <w:tab w:val="right" w:pos="9360"/>
      </w:tabs>
    </w:pPr>
  </w:style>
  <w:style w:type="character" w:customStyle="1" w:styleId="FooterChar">
    <w:name w:val="Footer Char"/>
    <w:basedOn w:val="DefaultParagraphFont"/>
    <w:link w:val="Footer"/>
    <w:uiPriority w:val="99"/>
    <w:rsid w:val="00C37AF7"/>
  </w:style>
  <w:style w:type="character" w:customStyle="1" w:styleId="Heading1Char">
    <w:name w:val="Heading 1 Char"/>
    <w:basedOn w:val="DefaultParagraphFont"/>
    <w:link w:val="Heading1"/>
    <w:uiPriority w:val="9"/>
    <w:rsid w:val="00C37AF7"/>
    <w:rPr>
      <w:rFonts w:ascii="Arial" w:hAnsi="Arial" w:cs="Arial"/>
      <w:b/>
      <w:bCs/>
      <w:color w:val="0B4680"/>
      <w:sz w:val="52"/>
      <w:szCs w:val="52"/>
    </w:rPr>
  </w:style>
  <w:style w:type="character" w:customStyle="1" w:styleId="Heading2Char">
    <w:name w:val="Heading 2 Char"/>
    <w:basedOn w:val="DefaultParagraphFont"/>
    <w:link w:val="Heading2"/>
    <w:uiPriority w:val="9"/>
    <w:rsid w:val="00C37AF7"/>
    <w:rPr>
      <w:rFonts w:ascii="Arial" w:hAnsi="Arial" w:cs="Arial"/>
      <w:b/>
      <w:bCs/>
      <w:color w:val="262626" w:themeColor="text1" w:themeTint="D9"/>
      <w:sz w:val="32"/>
      <w:szCs w:val="32"/>
    </w:rPr>
  </w:style>
  <w:style w:type="character" w:styleId="Hyperlink">
    <w:name w:val="Hyperlink"/>
    <w:basedOn w:val="DefaultParagraphFont"/>
    <w:unhideWhenUsed/>
    <w:rsid w:val="007F1933"/>
    <w:rPr>
      <w:color w:val="0563C1" w:themeColor="hyperlink"/>
      <w:u w:val="single"/>
    </w:rPr>
  </w:style>
  <w:style w:type="character" w:styleId="UnresolvedMention">
    <w:name w:val="Unresolved Mention"/>
    <w:basedOn w:val="DefaultParagraphFont"/>
    <w:uiPriority w:val="99"/>
    <w:semiHidden/>
    <w:unhideWhenUsed/>
    <w:rsid w:val="007F1933"/>
    <w:rPr>
      <w:color w:val="605E5C"/>
      <w:shd w:val="clear" w:color="auto" w:fill="E1DFDD"/>
    </w:rPr>
  </w:style>
  <w:style w:type="paragraph" w:customStyle="1" w:styleId="paragraph">
    <w:name w:val="paragraph"/>
    <w:basedOn w:val="Normal"/>
    <w:rsid w:val="00194FE6"/>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194FE6"/>
  </w:style>
  <w:style w:type="paragraph" w:styleId="BalloonText">
    <w:name w:val="Balloon Text"/>
    <w:basedOn w:val="Normal"/>
    <w:link w:val="BalloonTextChar"/>
    <w:uiPriority w:val="99"/>
    <w:unhideWhenUsed/>
    <w:rsid w:val="005757F2"/>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5757F2"/>
    <w:rPr>
      <w:rFonts w:ascii="Tahoma" w:eastAsia="Calibri" w:hAnsi="Tahoma" w:cs="Times New Roman"/>
      <w:sz w:val="16"/>
      <w:szCs w:val="16"/>
    </w:rPr>
  </w:style>
  <w:style w:type="character" w:styleId="Emphasis">
    <w:name w:val="Emphasis"/>
    <w:uiPriority w:val="20"/>
    <w:qFormat/>
    <w:rsid w:val="005757F2"/>
    <w:rPr>
      <w:i/>
      <w:iCs/>
    </w:rPr>
  </w:style>
  <w:style w:type="character" w:styleId="FollowedHyperlink">
    <w:name w:val="FollowedHyperlink"/>
    <w:uiPriority w:val="99"/>
    <w:unhideWhenUsed/>
    <w:rsid w:val="005757F2"/>
    <w:rPr>
      <w:color w:val="800080"/>
      <w:u w:val="single"/>
    </w:rPr>
  </w:style>
  <w:style w:type="paragraph" w:styleId="NormalWeb">
    <w:name w:val="Normal (Web)"/>
    <w:uiPriority w:val="99"/>
    <w:qFormat/>
    <w:rsid w:val="005757F2"/>
    <w:pPr>
      <w:spacing w:before="100" w:beforeAutospacing="1" w:after="100" w:afterAutospacing="1"/>
    </w:pPr>
    <w:rPr>
      <w:rFonts w:ascii="Times New Roman" w:eastAsia="SimSun" w:hAnsi="Times New Roman" w:cs="Times New Roman"/>
      <w:lang w:eastAsia="zh-CN"/>
    </w:rPr>
  </w:style>
  <w:style w:type="paragraph" w:styleId="Revision">
    <w:name w:val="Revision"/>
    <w:hidden/>
    <w:uiPriority w:val="99"/>
    <w:unhideWhenUsed/>
    <w:rsid w:val="005757F2"/>
    <w:rPr>
      <w:rFonts w:ascii="Verdana" w:eastAsia="Times New Roman" w:hAnsi="Verdan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904919">
      <w:bodyDiv w:val="1"/>
      <w:marLeft w:val="0"/>
      <w:marRight w:val="0"/>
      <w:marTop w:val="0"/>
      <w:marBottom w:val="0"/>
      <w:divBdr>
        <w:top w:val="none" w:sz="0" w:space="0" w:color="auto"/>
        <w:left w:val="none" w:sz="0" w:space="0" w:color="auto"/>
        <w:bottom w:val="none" w:sz="0" w:space="0" w:color="auto"/>
        <w:right w:val="none" w:sz="0" w:space="0" w:color="auto"/>
      </w:divBdr>
      <w:divsChild>
        <w:div w:id="1254706202">
          <w:marLeft w:val="0"/>
          <w:marRight w:val="0"/>
          <w:marTop w:val="0"/>
          <w:marBottom w:val="0"/>
          <w:divBdr>
            <w:top w:val="none" w:sz="0" w:space="0" w:color="auto"/>
            <w:left w:val="none" w:sz="0" w:space="0" w:color="auto"/>
            <w:bottom w:val="none" w:sz="0" w:space="0" w:color="auto"/>
            <w:right w:val="none" w:sz="0" w:space="0" w:color="auto"/>
          </w:divBdr>
        </w:div>
        <w:div w:id="253636241">
          <w:marLeft w:val="0"/>
          <w:marRight w:val="0"/>
          <w:marTop w:val="0"/>
          <w:marBottom w:val="0"/>
          <w:divBdr>
            <w:top w:val="none" w:sz="0" w:space="0" w:color="auto"/>
            <w:left w:val="none" w:sz="0" w:space="0" w:color="auto"/>
            <w:bottom w:val="none" w:sz="0" w:space="0" w:color="auto"/>
            <w:right w:val="none" w:sz="0" w:space="0" w:color="auto"/>
          </w:divBdr>
        </w:div>
      </w:divsChild>
    </w:div>
    <w:div w:id="760613474">
      <w:bodyDiv w:val="1"/>
      <w:marLeft w:val="0"/>
      <w:marRight w:val="0"/>
      <w:marTop w:val="0"/>
      <w:marBottom w:val="0"/>
      <w:divBdr>
        <w:top w:val="none" w:sz="0" w:space="0" w:color="auto"/>
        <w:left w:val="none" w:sz="0" w:space="0" w:color="auto"/>
        <w:bottom w:val="none" w:sz="0" w:space="0" w:color="auto"/>
        <w:right w:val="none" w:sz="0" w:space="0" w:color="auto"/>
      </w:divBdr>
    </w:div>
    <w:div w:id="1286890584">
      <w:bodyDiv w:val="1"/>
      <w:marLeft w:val="0"/>
      <w:marRight w:val="0"/>
      <w:marTop w:val="0"/>
      <w:marBottom w:val="0"/>
      <w:divBdr>
        <w:top w:val="none" w:sz="0" w:space="0" w:color="auto"/>
        <w:left w:val="none" w:sz="0" w:space="0" w:color="auto"/>
        <w:bottom w:val="none" w:sz="0" w:space="0" w:color="auto"/>
        <w:right w:val="none" w:sz="0" w:space="0" w:color="auto"/>
      </w:divBdr>
      <w:divsChild>
        <w:div w:id="907619575">
          <w:marLeft w:val="0"/>
          <w:marRight w:val="0"/>
          <w:marTop w:val="0"/>
          <w:marBottom w:val="0"/>
          <w:divBdr>
            <w:top w:val="none" w:sz="0" w:space="0" w:color="auto"/>
            <w:left w:val="none" w:sz="0" w:space="0" w:color="auto"/>
            <w:bottom w:val="none" w:sz="0" w:space="0" w:color="auto"/>
            <w:right w:val="none" w:sz="0" w:space="0" w:color="auto"/>
          </w:divBdr>
        </w:div>
        <w:div w:id="318733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extension.sdstate.edu/" TargetMode="External"/><Relationship Id="rId1" Type="http://schemas.openxmlformats.org/officeDocument/2006/relationships/hyperlink" Target="https://extension.sdstate.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ndseygerard/Downloads/SDSU%20Extension%20Topic%20Brief%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SDSU Extension Topic Brief Template.dotx</Template>
  <TotalTime>0</TotalTime>
  <Pages>12</Pages>
  <Words>4886</Words>
  <Characters>27853</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Lindsey</dc:creator>
  <cp:keywords/>
  <dc:description/>
  <cp:lastModifiedBy>Knippling, Matt</cp:lastModifiedBy>
  <cp:revision>2</cp:revision>
  <dcterms:created xsi:type="dcterms:W3CDTF">2026-10-26T21:21:00Z</dcterms:created>
  <dcterms:modified xsi:type="dcterms:W3CDTF">2026-10-26T21:21:00Z</dcterms:modified>
</cp:coreProperties>
</file>