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8F4213" w14:textId="41465086" w:rsidR="00E7159B" w:rsidRDefault="00E7159B" w:rsidP="00F20591">
      <w:pPr>
        <w:pStyle w:val="Heading2"/>
        <w:rPr>
          <w:color w:val="0033A0"/>
          <w:sz w:val="52"/>
          <w:szCs w:val="52"/>
        </w:rPr>
      </w:pPr>
      <w:r w:rsidRPr="00E7159B">
        <w:rPr>
          <w:color w:val="0033A0"/>
          <w:sz w:val="52"/>
          <w:szCs w:val="52"/>
        </w:rPr>
        <w:t xml:space="preserve">Why </w:t>
      </w:r>
      <w:r>
        <w:rPr>
          <w:color w:val="0033A0"/>
          <w:sz w:val="52"/>
          <w:szCs w:val="52"/>
        </w:rPr>
        <w:t>T</w:t>
      </w:r>
      <w:r w:rsidRPr="00E7159B">
        <w:rPr>
          <w:color w:val="0033A0"/>
          <w:sz w:val="52"/>
          <w:szCs w:val="52"/>
        </w:rPr>
        <w:t xml:space="preserve">o </w:t>
      </w:r>
      <w:r>
        <w:rPr>
          <w:color w:val="0033A0"/>
          <w:sz w:val="52"/>
          <w:szCs w:val="52"/>
        </w:rPr>
        <w:t>P</w:t>
      </w:r>
      <w:r w:rsidRPr="00E7159B">
        <w:rPr>
          <w:color w:val="0033A0"/>
          <w:sz w:val="52"/>
          <w:szCs w:val="52"/>
        </w:rPr>
        <w:t xml:space="preserve">regnancy </w:t>
      </w:r>
      <w:r>
        <w:rPr>
          <w:color w:val="0033A0"/>
          <w:sz w:val="52"/>
          <w:szCs w:val="52"/>
        </w:rPr>
        <w:t>T</w:t>
      </w:r>
      <w:r w:rsidRPr="00E7159B">
        <w:rPr>
          <w:color w:val="0033A0"/>
          <w:sz w:val="52"/>
          <w:szCs w:val="52"/>
        </w:rPr>
        <w:t xml:space="preserve">est </w:t>
      </w:r>
      <w:proofErr w:type="gramStart"/>
      <w:r>
        <w:rPr>
          <w:color w:val="0033A0"/>
          <w:sz w:val="52"/>
          <w:szCs w:val="52"/>
        </w:rPr>
        <w:t>T</w:t>
      </w:r>
      <w:r w:rsidRPr="00E7159B">
        <w:rPr>
          <w:color w:val="0033A0"/>
          <w:sz w:val="52"/>
          <w:szCs w:val="52"/>
        </w:rPr>
        <w:t>he</w:t>
      </w:r>
      <w:proofErr w:type="gramEnd"/>
      <w:r w:rsidRPr="00E7159B">
        <w:rPr>
          <w:color w:val="0033A0"/>
          <w:sz w:val="52"/>
          <w:szCs w:val="52"/>
        </w:rPr>
        <w:t xml:space="preserve"> </w:t>
      </w:r>
      <w:r>
        <w:rPr>
          <w:color w:val="0033A0"/>
          <w:sz w:val="52"/>
          <w:szCs w:val="52"/>
        </w:rPr>
        <w:t>H</w:t>
      </w:r>
      <w:r w:rsidRPr="00E7159B">
        <w:rPr>
          <w:color w:val="0033A0"/>
          <w:sz w:val="52"/>
          <w:szCs w:val="52"/>
        </w:rPr>
        <w:t xml:space="preserve">erd </w:t>
      </w:r>
    </w:p>
    <w:p w14:paraId="7F79FEBF" w14:textId="5A709EF7" w:rsidR="00C37AF7" w:rsidRDefault="00F20591" w:rsidP="00F20591">
      <w:pPr>
        <w:pStyle w:val="Heading2"/>
      </w:pPr>
      <w:r>
        <w:t xml:space="preserve">Season 1, Episode </w:t>
      </w:r>
      <w:r w:rsidR="00E7159B">
        <w:t>90</w:t>
      </w:r>
    </w:p>
    <w:p w14:paraId="10A25A82" w14:textId="04386774" w:rsidR="00321161" w:rsidRPr="00321161" w:rsidRDefault="00F20591" w:rsidP="00653EBA">
      <w:pPr>
        <w:spacing w:afterLines="120" w:after="288"/>
        <w:rPr>
          <w:rFonts w:cs="Arial"/>
        </w:rPr>
      </w:pPr>
      <w:r w:rsidRPr="00194FE6">
        <w:rPr>
          <w:rFonts w:cs="Arial"/>
        </w:rPr>
        <w:t>[</w:t>
      </w:r>
      <w:r w:rsidR="005757F2">
        <w:rPr>
          <w:rFonts w:cs="Arial"/>
        </w:rPr>
        <w:t xml:space="preserve">Intro </w:t>
      </w:r>
      <w:r w:rsidRPr="00194FE6">
        <w:rPr>
          <w:rFonts w:cs="Arial"/>
        </w:rPr>
        <w:t>music]</w:t>
      </w:r>
      <w:bookmarkStart w:id="0" w:name="_Hlk120644356"/>
    </w:p>
    <w:p w14:paraId="3755ADC3" w14:textId="649C330F" w:rsidR="006D75AD" w:rsidRDefault="00653EBA" w:rsidP="00321161">
      <w:pPr>
        <w:rPr>
          <w:b/>
          <w:bCs/>
        </w:rPr>
      </w:pPr>
      <w:r>
        <w:rPr>
          <w:b/>
          <w:bCs/>
        </w:rPr>
        <w:t>Kiernan Brandt</w:t>
      </w:r>
      <w:r w:rsidR="00321161" w:rsidRPr="00321161">
        <w:rPr>
          <w:b/>
          <w:bCs/>
        </w:rPr>
        <w:t>:</w:t>
      </w:r>
      <w:r w:rsidR="00321161" w:rsidRPr="00321161">
        <w:rPr>
          <w:b/>
          <w:bCs/>
        </w:rPr>
        <w:tab/>
      </w:r>
    </w:p>
    <w:p w14:paraId="3F76E7F9" w14:textId="5BDC8E8D" w:rsidR="00321161" w:rsidRPr="00321161" w:rsidRDefault="00321161" w:rsidP="00321161">
      <w:r w:rsidRPr="00321161">
        <w:t xml:space="preserve">Welcome to Cattle HQ, a podcast from industry experts and progressive producers discussing cutting edge info about the cow calf sector to keep cattlemen and women in the know and positively affect their bottom line. </w:t>
      </w:r>
    </w:p>
    <w:p w14:paraId="4FADFE84" w14:textId="77777777" w:rsidR="00321161" w:rsidRDefault="00321161" w:rsidP="00321161">
      <w:pPr>
        <w:rPr>
          <w:b/>
          <w:bCs/>
        </w:rPr>
      </w:pPr>
    </w:p>
    <w:p w14:paraId="7E060721" w14:textId="77777777" w:rsidR="00A13C38" w:rsidRDefault="00A13C38" w:rsidP="00321161">
      <w:pPr>
        <w:rPr>
          <w:b/>
          <w:bCs/>
        </w:rPr>
      </w:pPr>
    </w:p>
    <w:p w14:paraId="307F7F35" w14:textId="77777777" w:rsidR="00E7159B" w:rsidRPr="00E7159B" w:rsidRDefault="00A13C38" w:rsidP="00A13C38">
      <w:pPr>
        <w:rPr>
          <w:b/>
          <w:bCs/>
        </w:rPr>
      </w:pPr>
      <w:r w:rsidRPr="00E7159B">
        <w:rPr>
          <w:b/>
          <w:bCs/>
        </w:rPr>
        <w:t>Taylor Grussing:</w:t>
      </w:r>
      <w:r w:rsidRPr="00E7159B">
        <w:rPr>
          <w:b/>
          <w:bCs/>
        </w:rPr>
        <w:tab/>
      </w:r>
    </w:p>
    <w:p w14:paraId="64840944" w14:textId="418BEFE8" w:rsidR="00A13C38" w:rsidRPr="00A13C38" w:rsidRDefault="00A13C38" w:rsidP="00A13C38">
      <w:r w:rsidRPr="00A13C38">
        <w:t xml:space="preserve">Welcome to Cattle HQ, headquarters for all things beef cattle. Today we are going to talk about </w:t>
      </w:r>
      <w:proofErr w:type="spellStart"/>
      <w:r w:rsidRPr="00A13C38">
        <w:t>preg</w:t>
      </w:r>
      <w:proofErr w:type="spellEnd"/>
      <w:r w:rsidRPr="00A13C38">
        <w:t xml:space="preserve"> testing. It is the middle of August here in central South Dakota. We have seen some drier conditions than </w:t>
      </w:r>
      <w:proofErr w:type="gramStart"/>
      <w:r w:rsidRPr="00A13C38">
        <w:t>normal, and</w:t>
      </w:r>
      <w:proofErr w:type="gramEnd"/>
      <w:r w:rsidRPr="00A13C38">
        <w:t xml:space="preserve"> so wanted to talk about </w:t>
      </w:r>
      <w:proofErr w:type="spellStart"/>
      <w:r w:rsidRPr="00A13C38">
        <w:t>preg</w:t>
      </w:r>
      <w:proofErr w:type="spellEnd"/>
      <w:r w:rsidRPr="00A13C38">
        <w:t xml:space="preserve"> checking maybe a little bit earlier than we normally would on our cow/calf operations just because that might be one way that we can conserve some feed resources or deviate some feed resources to different groups of cows accordingly. </w:t>
      </w:r>
      <w:proofErr w:type="gramStart"/>
      <w:r w:rsidRPr="00A13C38">
        <w:t>So</w:t>
      </w:r>
      <w:proofErr w:type="gramEnd"/>
      <w:r w:rsidRPr="00A13C38">
        <w:t xml:space="preserve"> to do that, we're going to be joined by a guest today from North Dakota, but originally a South Dakota native. We have Dr. Lacey Quail with us from North Dakota State University </w:t>
      </w:r>
      <w:proofErr w:type="gramStart"/>
      <w:r w:rsidRPr="00A13C38">
        <w:t>Extension</w:t>
      </w:r>
      <w:proofErr w:type="gramEnd"/>
      <w:r w:rsidRPr="00A13C38">
        <w:t xml:space="preserve"> and I'll let her give her full introduction here so we can get it kicked off. </w:t>
      </w:r>
    </w:p>
    <w:p w14:paraId="386470BC" w14:textId="77777777" w:rsidR="00A13C38" w:rsidRPr="00A13C38" w:rsidRDefault="00A13C38" w:rsidP="00A13C38"/>
    <w:p w14:paraId="7D3F04A8" w14:textId="77777777" w:rsidR="00E7159B" w:rsidRPr="00E7159B" w:rsidRDefault="00A13C38" w:rsidP="00A13C38">
      <w:pPr>
        <w:rPr>
          <w:b/>
          <w:bCs/>
        </w:rPr>
      </w:pPr>
      <w:r w:rsidRPr="00E7159B">
        <w:rPr>
          <w:b/>
          <w:bCs/>
        </w:rPr>
        <w:t>Dr. Lacey Quail:</w:t>
      </w:r>
      <w:r w:rsidRPr="00E7159B">
        <w:rPr>
          <w:b/>
          <w:bCs/>
        </w:rPr>
        <w:tab/>
      </w:r>
    </w:p>
    <w:p w14:paraId="0045BFE1" w14:textId="263FEB9F" w:rsidR="00A13C38" w:rsidRPr="00A13C38" w:rsidRDefault="00A13C38" w:rsidP="00A13C38">
      <w:r w:rsidRPr="00A13C38">
        <w:t xml:space="preserve">Thanks, Taylor. As you mentioned, I'm Lacey Quail from North Dakota State University and I'm a Livestock Management Extension Specialist housed out of the North Central Research Extension Center in Minot, North Dakota. </w:t>
      </w:r>
    </w:p>
    <w:p w14:paraId="0EDEDD94" w14:textId="77777777" w:rsidR="00A13C38" w:rsidRPr="00A13C38" w:rsidRDefault="00A13C38" w:rsidP="00A13C38"/>
    <w:p w14:paraId="78614B60" w14:textId="77777777" w:rsidR="00E7159B" w:rsidRPr="00E7159B" w:rsidRDefault="00A13C38" w:rsidP="00A13C38">
      <w:pPr>
        <w:rPr>
          <w:b/>
          <w:bCs/>
        </w:rPr>
      </w:pPr>
      <w:r w:rsidRPr="00E7159B">
        <w:rPr>
          <w:b/>
          <w:bCs/>
        </w:rPr>
        <w:t>Taylor Grussing:</w:t>
      </w:r>
      <w:r w:rsidRPr="00E7159B">
        <w:rPr>
          <w:b/>
          <w:bCs/>
        </w:rPr>
        <w:tab/>
      </w:r>
    </w:p>
    <w:p w14:paraId="16E72B25" w14:textId="75A28F53" w:rsidR="00A13C38" w:rsidRPr="00A13C38" w:rsidRDefault="00A13C38" w:rsidP="00A13C38">
      <w:r w:rsidRPr="00A13C38">
        <w:t xml:space="preserve">Awesome. So Lacey, where did you do your schooling and what did you focus on when you were down there? </w:t>
      </w:r>
    </w:p>
    <w:p w14:paraId="3D6EEB03" w14:textId="77777777" w:rsidR="00A13C38" w:rsidRPr="00A13C38" w:rsidRDefault="00A13C38" w:rsidP="00A13C38"/>
    <w:p w14:paraId="73E4FFD8" w14:textId="77777777" w:rsidR="00DA241B" w:rsidRPr="00DA241B" w:rsidRDefault="00A13C38" w:rsidP="00A13C38">
      <w:pPr>
        <w:rPr>
          <w:b/>
          <w:bCs/>
        </w:rPr>
      </w:pPr>
      <w:r w:rsidRPr="00DA241B">
        <w:rPr>
          <w:b/>
          <w:bCs/>
        </w:rPr>
        <w:t>Dr. Lacey Quail:</w:t>
      </w:r>
      <w:r w:rsidRPr="00DA241B">
        <w:rPr>
          <w:b/>
          <w:bCs/>
        </w:rPr>
        <w:tab/>
      </w:r>
    </w:p>
    <w:p w14:paraId="633AA371" w14:textId="495C458D" w:rsidR="00A13C38" w:rsidRPr="00A13C38" w:rsidRDefault="00A13C38" w:rsidP="00A13C38">
      <w:proofErr w:type="gramStart"/>
      <w:r w:rsidRPr="00A13C38">
        <w:t>So</w:t>
      </w:r>
      <w:proofErr w:type="gramEnd"/>
      <w:r w:rsidRPr="00A13C38">
        <w:t xml:space="preserve"> my bachelor's is from South Dakota State University in Animal Science and got involved with some undergrad research when I was there. I pursued graduate school at Texas A&amp;M University to study reproductive physiology, so both my master's and my PhD were focused on studying fertility in cattle and how we can maybe tell some differences between cattle that are going to be most reproductively efficient and some that maybe are less reproductively efficient. When we know that, the sooner the better so we can make our herds more efficient. So that's a very condensed way of what our lab group studied, but yes, I really enjoyed it and love all things reproductive physiology. </w:t>
      </w:r>
    </w:p>
    <w:p w14:paraId="5B9D11CC" w14:textId="77777777" w:rsidR="00A13C38" w:rsidRPr="00A13C38" w:rsidRDefault="00A13C38" w:rsidP="00A13C38"/>
    <w:p w14:paraId="07AD6956" w14:textId="77777777" w:rsidR="00DA241B" w:rsidRPr="00DA241B" w:rsidRDefault="00A13C38" w:rsidP="00A13C38">
      <w:pPr>
        <w:rPr>
          <w:b/>
          <w:bCs/>
        </w:rPr>
      </w:pPr>
      <w:r w:rsidRPr="00DA241B">
        <w:rPr>
          <w:b/>
          <w:bCs/>
        </w:rPr>
        <w:t>Taylor Grussing:</w:t>
      </w:r>
      <w:r w:rsidRPr="00DA241B">
        <w:rPr>
          <w:b/>
          <w:bCs/>
        </w:rPr>
        <w:tab/>
      </w:r>
    </w:p>
    <w:p w14:paraId="33C0A098" w14:textId="33380891" w:rsidR="00A13C38" w:rsidRPr="00A13C38" w:rsidRDefault="00A13C38" w:rsidP="00A13C38">
      <w:r w:rsidRPr="00A13C38">
        <w:t xml:space="preserve">Now up in North Dakota you do all livestock management like you said, so do some </w:t>
      </w:r>
      <w:proofErr w:type="gramStart"/>
      <w:r w:rsidRPr="00A13C38">
        <w:t>beef</w:t>
      </w:r>
      <w:proofErr w:type="gramEnd"/>
      <w:r w:rsidRPr="00A13C38">
        <w:t xml:space="preserve">, do some multi-species work, but we like to pull her down to help with AI schools as well. </w:t>
      </w:r>
      <w:proofErr w:type="gramStart"/>
      <w:r w:rsidRPr="00A13C38">
        <w:t>So</w:t>
      </w:r>
      <w:proofErr w:type="gramEnd"/>
      <w:r w:rsidRPr="00A13C38">
        <w:t xml:space="preserve"> if you </w:t>
      </w:r>
      <w:r w:rsidRPr="00A13C38">
        <w:lastRenderedPageBreak/>
        <w:t xml:space="preserve">have seen her or heard her talk before, you're probably not mistaken that she is a familiar face at some of our SDSU Extension programs as well. Like she said, she’s focused on reproductive physiology, and so she's always a good person that I like to peg on for the most current research or some of the products going on. When we talk about </w:t>
      </w:r>
      <w:proofErr w:type="spellStart"/>
      <w:r w:rsidRPr="00A13C38">
        <w:t>preg</w:t>
      </w:r>
      <w:proofErr w:type="spellEnd"/>
      <w:r w:rsidRPr="00A13C38">
        <w:t xml:space="preserve"> check, we know that there are several different ways to do it. If a vet clinic that you work with let's say always does palpation or maybe one always does ultrasound, there's some different timing aspect in each of those. </w:t>
      </w:r>
      <w:proofErr w:type="gramStart"/>
      <w:r w:rsidRPr="00A13C38">
        <w:t>So</w:t>
      </w:r>
      <w:proofErr w:type="gramEnd"/>
      <w:r w:rsidRPr="00A13C38">
        <w:t xml:space="preserve"> this year, like I said, we might be wanting to do that a little bit earlier so maybe it is a case of comparing those two options and asking for one or the other. Lacey, what do you think are some of the pros and cons of doing palpation versus ultrasound? </w:t>
      </w:r>
    </w:p>
    <w:p w14:paraId="7FDDA6C1" w14:textId="77777777" w:rsidR="00A13C38" w:rsidRPr="00A13C38" w:rsidRDefault="00A13C38" w:rsidP="00A13C38"/>
    <w:p w14:paraId="260AE082" w14:textId="77777777" w:rsidR="00DA241B" w:rsidRPr="00DA241B" w:rsidRDefault="00A13C38" w:rsidP="00A13C38">
      <w:pPr>
        <w:rPr>
          <w:b/>
          <w:bCs/>
        </w:rPr>
      </w:pPr>
      <w:r w:rsidRPr="00DA241B">
        <w:rPr>
          <w:b/>
          <w:bCs/>
        </w:rPr>
        <w:t>Dr. Lacey Quail:</w:t>
      </w:r>
      <w:r w:rsidRPr="00DA241B">
        <w:rPr>
          <w:b/>
          <w:bCs/>
        </w:rPr>
        <w:tab/>
      </w:r>
    </w:p>
    <w:p w14:paraId="75533B83" w14:textId="22AEC6BC" w:rsidR="00A13C38" w:rsidRPr="00A13C38" w:rsidRDefault="00A13C38" w:rsidP="00A13C38">
      <w:r w:rsidRPr="00A13C38">
        <w:t xml:space="preserve">I think maybe to take one step further back and just the benefits of </w:t>
      </w:r>
      <w:proofErr w:type="spellStart"/>
      <w:r w:rsidRPr="00A13C38">
        <w:t>preg</w:t>
      </w:r>
      <w:proofErr w:type="spellEnd"/>
      <w:r w:rsidRPr="00A13C38">
        <w:t xml:space="preserve"> checking in general and having that relationship with your herd veterinarian and implement that practice just because open cattle are such a strain on profit from both the income and the expense side of the equation, right? They're expensive from a feed perspective which you mentioned and especially in drought, we might want to change that, but then on the revenue side, they're not carrying that calf for the next year, so we have strains from both sides of the equation which really make them a profit sink. </w:t>
      </w:r>
      <w:proofErr w:type="gramStart"/>
      <w:r w:rsidRPr="00A13C38">
        <w:t>So</w:t>
      </w:r>
      <w:proofErr w:type="gramEnd"/>
      <w:r w:rsidRPr="00A13C38">
        <w:t xml:space="preserve"> if we can identify them as early as possible, that's going to be the best scenario, but there's management considerations and logistics that go into that. You mentioned palpation versus ultrasound. Again, the veterinarians that you're working with, maybe they do offer both or maybe they offer one or like you mentioned, there can be reasons for that, but what's being addressed or maybe the questions that you need answered are different. So if you are a producer that really just needs to know who's pregnant and who's open for culling reasons, that's just one question - pregnant or open versus if there's other management considerations you need to account for like fetal age, if you AI-ed and then turned cleanup bulls in, after you AI-ed there's going to be calves at multiple different stages regardless of your breeding scenario or how you handle breeding management. So whether your marketing options really depend on that and knowing calf age and different stages of pregnancy, whether you need to know calf sex again, for marketing reasons or just to try to plan your calving seasons- if you calve in different groups and you want to know the cows that are going to be much closer to calving than others, that's something that is another- my mind works in flowcharts, so that's one step further down the flowchart than just knowing who's pregnant and who's open. </w:t>
      </w:r>
      <w:proofErr w:type="gramStart"/>
      <w:r w:rsidRPr="00A13C38">
        <w:t>So</w:t>
      </w:r>
      <w:proofErr w:type="gramEnd"/>
      <w:r w:rsidRPr="00A13C38">
        <w:t xml:space="preserve"> finding the method of pregnancy testing that addresses all the questions that you need answered is going to be kind of the most important thing. Back to your original question of palpation versus ultrasound, technically, palpation can be done around 35 days, but you'll find that's </w:t>
      </w:r>
      <w:proofErr w:type="gramStart"/>
      <w:r w:rsidRPr="00A13C38">
        <w:t>really variable</w:t>
      </w:r>
      <w:proofErr w:type="gramEnd"/>
      <w:r w:rsidRPr="00A13C38">
        <w:t xml:space="preserve">. Depending on the veterinarian, they might say, “We start palpating at this period of gestation, so make sure that your bulls have been pulled for at least this many days,” so that's going to be a variable and very dependent, and so that's always something to really make sure you have that relationship with your veterinarian to know so you can plan ahead for that. The palpation goes </w:t>
      </w:r>
      <w:proofErr w:type="gramStart"/>
      <w:r w:rsidRPr="00A13C38">
        <w:t>off of</w:t>
      </w:r>
      <w:proofErr w:type="gramEnd"/>
      <w:r w:rsidRPr="00A13C38">
        <w:t xml:space="preserve"> palpating through that rectal wall for changes in the uterus that happen during pregnancy. </w:t>
      </w:r>
      <w:proofErr w:type="gramStart"/>
      <w:r w:rsidRPr="00A13C38">
        <w:t>So</w:t>
      </w:r>
      <w:proofErr w:type="gramEnd"/>
      <w:r w:rsidRPr="00A13C38">
        <w:t xml:space="preserve"> you can imagine as gestation goes on, those changes are going to look different and one of those things is the size of the fetus. A veterinarian can tell what stage of pregnancy based </w:t>
      </w:r>
      <w:proofErr w:type="gramStart"/>
      <w:r w:rsidRPr="00A13C38">
        <w:t>off of</w:t>
      </w:r>
      <w:proofErr w:type="gramEnd"/>
      <w:r w:rsidRPr="00A13C38">
        <w:t xml:space="preserve"> the size of the fetus. </w:t>
      </w:r>
      <w:proofErr w:type="gramStart"/>
      <w:r w:rsidRPr="00A13C38">
        <w:t>So</w:t>
      </w:r>
      <w:proofErr w:type="gramEnd"/>
      <w:r w:rsidRPr="00A13C38">
        <w:t xml:space="preserve"> if you are a producer that needs to know like potential calving dates or gestational age, that can be determined with palpation. As you can imagine, calf sex is not able to be determined by </w:t>
      </w:r>
      <w:r w:rsidRPr="00A13C38">
        <w:lastRenderedPageBreak/>
        <w:t xml:space="preserve">palpation. That's something that is only determined or can be only determined by ultrasound. </w:t>
      </w:r>
      <w:proofErr w:type="gramStart"/>
      <w:r w:rsidRPr="00A13C38">
        <w:t>So</w:t>
      </w:r>
      <w:proofErr w:type="gramEnd"/>
      <w:r w:rsidRPr="00A13C38">
        <w:t xml:space="preserve"> if you needed to know that information, then you'd have to go that route where you'd have to work with a veterinarian and make sure that you get ultrasound done. The fetal age can be determined as well of course with ultrasound by a lot of different ways. Whether the veterinarian is measuring crown-rump length or the size of the head, there's multiple ways that they </w:t>
      </w:r>
      <w:proofErr w:type="gramStart"/>
      <w:r w:rsidRPr="00A13C38">
        <w:t>are able to</w:t>
      </w:r>
      <w:proofErr w:type="gramEnd"/>
      <w:r w:rsidRPr="00A13C38">
        <w:t xml:space="preserve"> determine gestational age with an ultrasound. That method - pregnancy can be determined slightly earlier, around 28 - 30 days. Again, it’s variable based </w:t>
      </w:r>
      <w:proofErr w:type="gramStart"/>
      <w:r w:rsidRPr="00A13C38">
        <w:t>off of</w:t>
      </w:r>
      <w:proofErr w:type="gramEnd"/>
      <w:r w:rsidRPr="00A13C38">
        <w:t xml:space="preserve"> the veterinarian and maybe when they want to start that, but because it works on visual cues and not dexterity, some of those changes are able to be seen visually on the ultrasound earlier in gestation. </w:t>
      </w:r>
      <w:proofErr w:type="gramStart"/>
      <w:r w:rsidRPr="00A13C38">
        <w:t>So</w:t>
      </w:r>
      <w:proofErr w:type="gramEnd"/>
      <w:r w:rsidRPr="00A13C38">
        <w:t xml:space="preserve"> an ultrasound works by ultrasound waves bouncing off or not bouncing </w:t>
      </w:r>
      <w:proofErr w:type="gramStart"/>
      <w:r w:rsidRPr="00A13C38">
        <w:t>off of</w:t>
      </w:r>
      <w:proofErr w:type="gramEnd"/>
      <w:r w:rsidRPr="00A13C38">
        <w:t xml:space="preserve"> structures. Bone is dense, so that developing calf and the bone of the developing calf is dense, so those ultrasound waves bounce back and that structure is going to appear white versus the fluid or if there's not a developing calf there, there's no bone to bounce back and those ultrasound waves are going to pass through it. So those visual cues allow that technology to be used and pregnancy to be determined just slightly earlier in gestation. </w:t>
      </w:r>
      <w:proofErr w:type="gramStart"/>
      <w:r w:rsidRPr="00A13C38">
        <w:t>There's</w:t>
      </w:r>
      <w:proofErr w:type="gramEnd"/>
      <w:r w:rsidRPr="00A13C38">
        <w:t xml:space="preserve"> a few other things that might be helpful for producers that are only able to be seen or utilized with an ultrasound versus palpation. If the fetus is </w:t>
      </w:r>
      <w:proofErr w:type="spellStart"/>
      <w:r w:rsidRPr="00A13C38">
        <w:t>live</w:t>
      </w:r>
      <w:proofErr w:type="spellEnd"/>
      <w:r w:rsidRPr="00A13C38">
        <w:t xml:space="preserve"> or dead, that's something that a veterinarian can tell a heartbeat on an ultrasound, so that's something that can be helpful to know too. The main things I think that we've already hit on. Calf sex is something that is, if that piece of information is necessary, an ultrasound - that's where the flowchart leads, is to ultrasound and finding a veterinarian that can ultrasound and that is going to work with you on that is going to be key there. </w:t>
      </w:r>
    </w:p>
    <w:p w14:paraId="151F051B" w14:textId="77777777" w:rsidR="00A13C38" w:rsidRPr="00A13C38" w:rsidRDefault="00A13C38" w:rsidP="00A13C38"/>
    <w:p w14:paraId="43B8B400" w14:textId="77777777" w:rsidR="00DA241B" w:rsidRPr="00DA241B" w:rsidRDefault="00A13C38" w:rsidP="00A13C38">
      <w:pPr>
        <w:rPr>
          <w:b/>
          <w:bCs/>
        </w:rPr>
      </w:pPr>
      <w:r w:rsidRPr="00DA241B">
        <w:rPr>
          <w:b/>
          <w:bCs/>
        </w:rPr>
        <w:t>Taylor Grussing:</w:t>
      </w:r>
      <w:r w:rsidRPr="00DA241B">
        <w:rPr>
          <w:b/>
          <w:bCs/>
        </w:rPr>
        <w:tab/>
      </w:r>
    </w:p>
    <w:p w14:paraId="6213A1AA" w14:textId="0A539646" w:rsidR="00A13C38" w:rsidRPr="00A13C38" w:rsidRDefault="00A13C38" w:rsidP="00A13C38">
      <w:r w:rsidRPr="00A13C38">
        <w:t xml:space="preserve">There's lots of different skill sets like you said with teams and clinics out there, so maybe they’re excellent </w:t>
      </w:r>
      <w:proofErr w:type="spellStart"/>
      <w:r w:rsidRPr="00A13C38">
        <w:t>palpators</w:t>
      </w:r>
      <w:proofErr w:type="spellEnd"/>
      <w:r w:rsidRPr="00A13C38">
        <w:t xml:space="preserve"> and you've never had a problem getting those pregnancies detected and aging them with that, and so like you said, it's that conversation. Some of the other benefits of maybe trying ultrasound for the first time could be that earliness. </w:t>
      </w:r>
      <w:proofErr w:type="gramStart"/>
      <w:r w:rsidRPr="00A13C38">
        <w:t>So</w:t>
      </w:r>
      <w:proofErr w:type="gramEnd"/>
      <w:r w:rsidRPr="00A13C38">
        <w:t xml:space="preserve"> you could possibly do it 28 - 30 days roughly if you really want to. It gets easier the farther out we get - 45, 50, 60 days, but we still have a timeline to try to maybe do that before let's say 100 days when that pregnancy gets a little bit bigger and you won't be able to see as much of the things that you mentioned. One of those could be like twins for example, like that'd be another thing that I think is kind of tricky maybe to get on palpation at an early age, but </w:t>
      </w:r>
      <w:proofErr w:type="gramStart"/>
      <w:r w:rsidRPr="00A13C38">
        <w:t>pretty easy</w:t>
      </w:r>
      <w:proofErr w:type="gramEnd"/>
      <w:r w:rsidRPr="00A13C38">
        <w:t xml:space="preserve"> on ultrasound to see. </w:t>
      </w:r>
    </w:p>
    <w:p w14:paraId="262DF431" w14:textId="77777777" w:rsidR="00A13C38" w:rsidRPr="00A13C38" w:rsidRDefault="00A13C38" w:rsidP="00A13C38"/>
    <w:p w14:paraId="2CC34999" w14:textId="77777777" w:rsidR="00DA241B" w:rsidRPr="00DA241B" w:rsidRDefault="00A13C38" w:rsidP="00A13C38">
      <w:pPr>
        <w:rPr>
          <w:b/>
          <w:bCs/>
        </w:rPr>
      </w:pPr>
      <w:r w:rsidRPr="00DA241B">
        <w:rPr>
          <w:b/>
          <w:bCs/>
        </w:rPr>
        <w:t>Dr. Lacey Quail:</w:t>
      </w:r>
      <w:r w:rsidRPr="00DA241B">
        <w:rPr>
          <w:b/>
          <w:bCs/>
        </w:rPr>
        <w:tab/>
      </w:r>
    </w:p>
    <w:p w14:paraId="4BFDB1D3" w14:textId="1FDE4329" w:rsidR="00A13C38" w:rsidRPr="00A13C38" w:rsidRDefault="00A13C38" w:rsidP="00A13C38">
      <w:r w:rsidRPr="00A13C38">
        <w:t>A consideration too like you mentioned, that difference- we mentioned the example of AI-</w:t>
      </w:r>
      <w:proofErr w:type="spellStart"/>
      <w:r w:rsidRPr="00A13C38">
        <w:t>ing</w:t>
      </w:r>
      <w:proofErr w:type="spellEnd"/>
      <w:r w:rsidRPr="00A13C38">
        <w:t xml:space="preserve"> and then turning bulls in 10 days later. That's </w:t>
      </w:r>
      <w:proofErr w:type="gramStart"/>
      <w:r w:rsidRPr="00A13C38">
        <w:t>fairly common</w:t>
      </w:r>
      <w:proofErr w:type="gramEnd"/>
      <w:r w:rsidRPr="00A13C38">
        <w:t xml:space="preserve"> to turn cleanup bulls in a week, 10 days, however long your interval is. So technically, you could have calves developing that are a week or 10 days apart and that difference in gestational age gets harder to determine the further along that pregnancy gets, and so that's a benefit too. If it's important for a producer to know AI pregnancies from natural service pregnancies, that's something to really stay on top of and determining that earlier can work for your benefit from a marketing </w:t>
      </w:r>
      <w:proofErr w:type="gramStart"/>
      <w:r w:rsidRPr="00A13C38">
        <w:t>standpoint, but</w:t>
      </w:r>
      <w:proofErr w:type="gramEnd"/>
      <w:r w:rsidRPr="00A13C38">
        <w:t xml:space="preserve"> also is much easier for your veterinarian as well to be able to do that accurately earlier in gestation. </w:t>
      </w:r>
    </w:p>
    <w:p w14:paraId="5E9BC411" w14:textId="77777777" w:rsidR="00A13C38" w:rsidRPr="00A13C38" w:rsidRDefault="00A13C38" w:rsidP="00A13C38"/>
    <w:p w14:paraId="0C33A733" w14:textId="77777777" w:rsidR="00DA241B" w:rsidRPr="00DA241B" w:rsidRDefault="00A13C38" w:rsidP="00A13C38">
      <w:pPr>
        <w:rPr>
          <w:b/>
          <w:bCs/>
        </w:rPr>
      </w:pPr>
      <w:r w:rsidRPr="00DA241B">
        <w:rPr>
          <w:b/>
          <w:bCs/>
        </w:rPr>
        <w:lastRenderedPageBreak/>
        <w:t>Taylor Grussing:</w:t>
      </w:r>
      <w:r w:rsidRPr="00DA241B">
        <w:rPr>
          <w:b/>
          <w:bCs/>
        </w:rPr>
        <w:tab/>
      </w:r>
    </w:p>
    <w:p w14:paraId="18BDA6E8" w14:textId="5AEB33EB" w:rsidR="00A13C38" w:rsidRPr="00A13C38" w:rsidRDefault="00A13C38" w:rsidP="00A13C38">
      <w:r w:rsidRPr="00A13C38">
        <w:t xml:space="preserve">Yes, that's one of the things I like to pay attention to when market reports come out or like when you're going to a sale, you'll see AI. We're talking about artificial insemination all on one day. When you want that kind of data going into your </w:t>
      </w:r>
      <w:proofErr w:type="spellStart"/>
      <w:r w:rsidRPr="00A13C38">
        <w:t>preg</w:t>
      </w:r>
      <w:proofErr w:type="spellEnd"/>
      <w:r w:rsidRPr="00A13C38">
        <w:t xml:space="preserve"> check, like you started out saying with those goals of I turned out my cleanup bulls 10 days later and how that's helpful for the vet to know, but it also might be helpful for them to say, “Okay, I want to be there between day 50 and 60,” so that I can pick up those and then maybe it's the case then that the bulls have not been pulled 30 days ago, but you'll have the opportunity to recheck those opens. In a year like this, that might not be a bad thing to do just because you can get those quality or maybe marketable pregnancies on the books so you'll know what your AI </w:t>
      </w:r>
      <w:proofErr w:type="spellStart"/>
      <w:r w:rsidRPr="00A13C38">
        <w:t>preg</w:t>
      </w:r>
      <w:proofErr w:type="spellEnd"/>
      <w:r w:rsidRPr="00A13C38">
        <w:t xml:space="preserve"> rate is, you'll know what your first service consumption rate is, and then you can worry about the ones that are second and third cycle at a later time. So those things all go in together like you said with the marketing of them if you're selling them and even just the management of them. Let's say we want </w:t>
      </w:r>
      <w:proofErr w:type="gramStart"/>
      <w:r w:rsidRPr="00A13C38">
        <w:t>keep</w:t>
      </w:r>
      <w:proofErr w:type="gramEnd"/>
      <w:r w:rsidRPr="00A13C38">
        <w:t xml:space="preserve"> our </w:t>
      </w:r>
      <w:proofErr w:type="spellStart"/>
      <w:r w:rsidRPr="00A13C38">
        <w:t>pregnants</w:t>
      </w:r>
      <w:proofErr w:type="spellEnd"/>
      <w:r w:rsidRPr="00A13C38">
        <w:t xml:space="preserve"> out on grass, but we're going to bring our “opens” into the lot for another 30 days and then we'll recheck them and figure out how to go about marketing those after that. </w:t>
      </w:r>
    </w:p>
    <w:p w14:paraId="3EB8C6E2" w14:textId="77777777" w:rsidR="00A13C38" w:rsidRPr="00A13C38" w:rsidRDefault="00A13C38" w:rsidP="00A13C38"/>
    <w:p w14:paraId="4703A768" w14:textId="77777777" w:rsidR="00DA241B" w:rsidRPr="00DA241B" w:rsidRDefault="00A13C38" w:rsidP="00A13C38">
      <w:pPr>
        <w:rPr>
          <w:b/>
          <w:bCs/>
        </w:rPr>
      </w:pPr>
      <w:r w:rsidRPr="00DA241B">
        <w:rPr>
          <w:b/>
          <w:bCs/>
        </w:rPr>
        <w:t>Dr. Lacey Quail:</w:t>
      </w:r>
      <w:r w:rsidRPr="00DA241B">
        <w:rPr>
          <w:b/>
          <w:bCs/>
        </w:rPr>
        <w:tab/>
      </w:r>
    </w:p>
    <w:p w14:paraId="51B29335" w14:textId="34A2076D" w:rsidR="00A13C38" w:rsidRPr="00A13C38" w:rsidRDefault="00A13C38" w:rsidP="00A13C38">
      <w:r w:rsidRPr="00A13C38">
        <w:t xml:space="preserve">Right. </w:t>
      </w:r>
    </w:p>
    <w:p w14:paraId="4AC6408E" w14:textId="77777777" w:rsidR="00A13C38" w:rsidRPr="00A13C38" w:rsidRDefault="00A13C38" w:rsidP="00A13C38"/>
    <w:p w14:paraId="38198E95" w14:textId="77777777" w:rsidR="00DA241B" w:rsidRPr="00DA241B" w:rsidRDefault="00A13C38" w:rsidP="00A13C38">
      <w:pPr>
        <w:rPr>
          <w:b/>
          <w:bCs/>
        </w:rPr>
      </w:pPr>
      <w:r w:rsidRPr="00DA241B">
        <w:rPr>
          <w:b/>
          <w:bCs/>
        </w:rPr>
        <w:t>Taylor Grussing:</w:t>
      </w:r>
      <w:r w:rsidRPr="00DA241B">
        <w:rPr>
          <w:b/>
          <w:bCs/>
        </w:rPr>
        <w:tab/>
      </w:r>
    </w:p>
    <w:p w14:paraId="32A75B6F" w14:textId="723A0D35" w:rsidR="00A13C38" w:rsidRPr="00A13C38" w:rsidRDefault="00A13C38" w:rsidP="00A13C38">
      <w:r w:rsidRPr="00A13C38">
        <w:t xml:space="preserve">One other thing that we haven't talked about yet is using the data. We talk about a little bit of the pregnancy rate, if you are using something like artificial insemination, figuring those numbers out would be </w:t>
      </w:r>
      <w:proofErr w:type="gramStart"/>
      <w:r w:rsidRPr="00A13C38">
        <w:t>really important</w:t>
      </w:r>
      <w:proofErr w:type="gramEnd"/>
      <w:r w:rsidRPr="00A13C38">
        <w:t xml:space="preserve">. Some other things to think about would be that pregnancy distribution, so what number of cows are getting bred between that first and second cycle? Some of those animals might be the numbers that if you only want to calve for let's say 60 days, if we're not getting animals bred up in that time frame, what are some of those fertility efficiencies that you have done some research on? Are any of those numbers helpful when you're looking at cows or heifers? </w:t>
      </w:r>
    </w:p>
    <w:p w14:paraId="596B6E9D" w14:textId="77777777" w:rsidR="00A13C38" w:rsidRPr="00A13C38" w:rsidRDefault="00A13C38" w:rsidP="00A13C38"/>
    <w:p w14:paraId="0CCFC449" w14:textId="77777777" w:rsidR="00DA241B" w:rsidRPr="00DA241B" w:rsidRDefault="00A13C38" w:rsidP="00A13C38">
      <w:pPr>
        <w:rPr>
          <w:b/>
          <w:bCs/>
        </w:rPr>
      </w:pPr>
      <w:r w:rsidRPr="00DA241B">
        <w:rPr>
          <w:b/>
          <w:bCs/>
        </w:rPr>
        <w:t>Dr. Lacey Quail:</w:t>
      </w:r>
      <w:r w:rsidRPr="00DA241B">
        <w:rPr>
          <w:b/>
          <w:bCs/>
        </w:rPr>
        <w:tab/>
      </w:r>
    </w:p>
    <w:p w14:paraId="097F6D35" w14:textId="477FCC5C" w:rsidR="00A13C38" w:rsidRPr="00A13C38" w:rsidRDefault="00A13C38" w:rsidP="00A13C38">
      <w:r w:rsidRPr="00A13C38">
        <w:t xml:space="preserve">Yes. This is one area that, like you mentioned, I got involved with some research in this very early, like get in some work in undergrad. My interest in that has never stopped and how we can push the needle in our herds to be more efficient, and so calving distribution or breeding distribution is something that I feel like I love to talk about always and it's something I get kind of excited about. Because just like you said, it's important that we find the late calvers, but find them as early as we can because if we don't have to put money into them from a feed perspective or a labor perspective, all of that expense stops if we identify late calvers and who's maybe costing our operation efficiency, so finding those calvers early. Ideally, if there's kind of an ideal to shoot for, </w:t>
      </w:r>
      <w:proofErr w:type="gramStart"/>
      <w:r w:rsidRPr="00A13C38">
        <w:t>ideally</w:t>
      </w:r>
      <w:proofErr w:type="gramEnd"/>
      <w:r w:rsidRPr="00A13C38">
        <w:t xml:space="preserve"> we want around 60% - 63% of the mature cow herd, so this takes out any first-calf heifers, but of the mature cow herd, if 63% of them get bred in that first heat cycle and then calve in the first 21 days of the calving season, that's the ideal we want to shoot for. If you're not at that point, that's totally fine, but there are ways that we can work towards that. We know that early calvers generally are more profitable, and so we can take steps to work towards that ideal and one of them is by </w:t>
      </w:r>
      <w:proofErr w:type="spellStart"/>
      <w:r w:rsidRPr="00A13C38">
        <w:t>preg</w:t>
      </w:r>
      <w:proofErr w:type="spellEnd"/>
      <w:r w:rsidRPr="00A13C38">
        <w:t xml:space="preserve"> checking like you mentioned. </w:t>
      </w:r>
      <w:proofErr w:type="gramStart"/>
      <w:r w:rsidRPr="00A13C38">
        <w:t>So</w:t>
      </w:r>
      <w:proofErr w:type="gramEnd"/>
      <w:r w:rsidRPr="00A13C38">
        <w:t xml:space="preserve"> </w:t>
      </w:r>
      <w:r w:rsidRPr="00A13C38">
        <w:lastRenderedPageBreak/>
        <w:t xml:space="preserve">we can identify which cows are getting bred early. On the other side, we really want </w:t>
      </w:r>
      <w:proofErr w:type="gramStart"/>
      <w:r w:rsidRPr="00A13C38">
        <w:t>the majority of</w:t>
      </w:r>
      <w:proofErr w:type="gramEnd"/>
      <w:r w:rsidRPr="00A13C38">
        <w:t xml:space="preserve"> our cows- and by majority, I think the benchmark ideal is 96% calving in the first three cycles. So that last 4%, if you knew partially by </w:t>
      </w:r>
      <w:proofErr w:type="spellStart"/>
      <w:r w:rsidRPr="00A13C38">
        <w:t>preg</w:t>
      </w:r>
      <w:proofErr w:type="spellEnd"/>
      <w:r w:rsidRPr="00A13C38">
        <w:t xml:space="preserve"> checking, whether that's palpation, ultrasound, whatever - if you knew that 4% that was not going to calve or calve much later, if you knew that 4% right now or maybe in another month versus in November – December, that </w:t>
      </w:r>
      <w:proofErr w:type="gramStart"/>
      <w:r w:rsidRPr="00A13C38">
        <w:t>can</w:t>
      </w:r>
      <w:proofErr w:type="gramEnd"/>
      <w:r w:rsidRPr="00A13C38">
        <w:t xml:space="preserve"> save you a lot on feed costs and they may be more marketable. We know that supply and demand changes. There's generally a huge supply of cull cows later in the year. </w:t>
      </w:r>
      <w:proofErr w:type="gramStart"/>
      <w:r w:rsidRPr="00A13C38">
        <w:t>So</w:t>
      </w:r>
      <w:proofErr w:type="gramEnd"/>
      <w:r w:rsidRPr="00A13C38">
        <w:t xml:space="preserve"> if you can work towards a season where maybe that market isn't as flooded, that can be an advantage or potentially be an advantage or adding value to them. If you work out the numbers that's specific to your own operation of you've identified opens or late calvers - but more specifically talking about the opens - and adding value to them to market them at another time where the market isn't quite so flooded with open animals. These are all decisions that the earlier we can make them, the better. The more time we </w:t>
      </w:r>
      <w:proofErr w:type="gramStart"/>
      <w:r w:rsidRPr="00A13C38">
        <w:t>have to</w:t>
      </w:r>
      <w:proofErr w:type="gramEnd"/>
      <w:r w:rsidRPr="00A13C38">
        <w:t xml:space="preserve"> look at markets and look at our feed costs and kind of project some of those things, we don't have to make last-minute decisions, and so early </w:t>
      </w:r>
      <w:proofErr w:type="spellStart"/>
      <w:r w:rsidRPr="00A13C38">
        <w:t>preg</w:t>
      </w:r>
      <w:proofErr w:type="spellEnd"/>
      <w:r w:rsidRPr="00A13C38">
        <w:t xml:space="preserve"> checks help with that to be able to make all those decisions earlier. </w:t>
      </w:r>
    </w:p>
    <w:p w14:paraId="788D3A81" w14:textId="77777777" w:rsidR="00A13C38" w:rsidRPr="00DA241B" w:rsidRDefault="00A13C38" w:rsidP="00A13C38">
      <w:pPr>
        <w:rPr>
          <w:b/>
          <w:bCs/>
        </w:rPr>
      </w:pPr>
    </w:p>
    <w:p w14:paraId="2390E628" w14:textId="77777777" w:rsidR="00DA241B" w:rsidRPr="00DA241B" w:rsidRDefault="00A13C38" w:rsidP="00A13C38">
      <w:pPr>
        <w:rPr>
          <w:b/>
          <w:bCs/>
        </w:rPr>
      </w:pPr>
      <w:r w:rsidRPr="00DA241B">
        <w:rPr>
          <w:b/>
          <w:bCs/>
        </w:rPr>
        <w:t>Taylor Grussing:</w:t>
      </w:r>
      <w:r w:rsidRPr="00DA241B">
        <w:rPr>
          <w:b/>
          <w:bCs/>
        </w:rPr>
        <w:tab/>
      </w:r>
    </w:p>
    <w:p w14:paraId="5D0A662A" w14:textId="19A9D659" w:rsidR="00A13C38" w:rsidRPr="00A13C38" w:rsidRDefault="00A13C38" w:rsidP="00A13C38">
      <w:r w:rsidRPr="00A13C38">
        <w:t xml:space="preserve">Right. With the price of corn this year, maybe if you do run those numbers, it could be profitable to put some weight on them by feeding them that corn and it might be more profitable to essentially “also walk that corn off of the farm” in the form of cattle, their weight on cattle versus in a truck, so the opportunity lies in another benefit of possibly doing that early. A lot of times vets can be really booked out, like maybe you can only get them once. I think there's some clinics out here that are booked like three months out. </w:t>
      </w:r>
      <w:proofErr w:type="gramStart"/>
      <w:r w:rsidRPr="00A13C38">
        <w:t>So</w:t>
      </w:r>
      <w:proofErr w:type="gramEnd"/>
      <w:r w:rsidRPr="00A13C38">
        <w:t xml:space="preserve"> it's August right now. Let's say we can't get them there sooner this year. We always </w:t>
      </w:r>
      <w:proofErr w:type="spellStart"/>
      <w:r w:rsidRPr="00A13C38">
        <w:t>preg</w:t>
      </w:r>
      <w:proofErr w:type="spellEnd"/>
      <w:r w:rsidRPr="00A13C38">
        <w:t xml:space="preserve"> check in November and that's when we </w:t>
      </w:r>
      <w:proofErr w:type="gramStart"/>
      <w:r w:rsidRPr="00A13C38">
        <w:t>have to</w:t>
      </w:r>
      <w:proofErr w:type="gramEnd"/>
      <w:r w:rsidRPr="00A13C38">
        <w:t xml:space="preserve"> stay. I know there's blood tests that are available now that might be more producer friendly to utilize to get some of these results. What can you tell us about any of those products that are out there? </w:t>
      </w:r>
    </w:p>
    <w:p w14:paraId="72FE4A79" w14:textId="77777777" w:rsidR="00A13C38" w:rsidRPr="00A13C38" w:rsidRDefault="00A13C38" w:rsidP="00A13C38"/>
    <w:p w14:paraId="39DBC71F" w14:textId="77777777" w:rsidR="00DA241B" w:rsidRPr="00DA241B" w:rsidRDefault="00A13C38" w:rsidP="00A13C38">
      <w:pPr>
        <w:rPr>
          <w:b/>
          <w:bCs/>
        </w:rPr>
      </w:pPr>
      <w:r w:rsidRPr="00DA241B">
        <w:rPr>
          <w:b/>
          <w:bCs/>
        </w:rPr>
        <w:t>Dr. Lacey Quail:</w:t>
      </w:r>
      <w:r w:rsidRPr="00DA241B">
        <w:rPr>
          <w:b/>
          <w:bCs/>
        </w:rPr>
        <w:tab/>
      </w:r>
    </w:p>
    <w:p w14:paraId="207BEF68" w14:textId="08DA4D7F" w:rsidR="00A13C38" w:rsidRPr="00A13C38" w:rsidRDefault="00A13C38" w:rsidP="00A13C38">
      <w:proofErr w:type="gramStart"/>
      <w:r w:rsidRPr="00A13C38">
        <w:t>So</w:t>
      </w:r>
      <w:proofErr w:type="gramEnd"/>
      <w:r w:rsidRPr="00A13C38">
        <w:t xml:space="preserve"> the blood tests are - originally there was testing for both hormones and then like pregnancy-specific factors. </w:t>
      </w:r>
      <w:proofErr w:type="gramStart"/>
      <w:r w:rsidRPr="00A13C38">
        <w:t>So</w:t>
      </w:r>
      <w:proofErr w:type="gramEnd"/>
      <w:r w:rsidRPr="00A13C38">
        <w:t xml:space="preserve"> a blood test for pregnancy - and in the dairy industry, they can also test milk, but for our beef herds, of course we're going to be focused primarily on blood </w:t>
      </w:r>
      <w:proofErr w:type="gramStart"/>
      <w:r w:rsidRPr="00A13C38">
        <w:t>tests</w:t>
      </w:r>
      <w:proofErr w:type="gramEnd"/>
      <w:r w:rsidRPr="00A13C38">
        <w:t xml:space="preserve"> and they do detect changes that are specific to pregnancy. The hormone side of things, they would be detecting progesterone, but the caveat there is that progesterone is not produced only during pregnancy, it’s produced during a normal heat cycle as well, and so that can be much harder unless you have very good records and maybe test several times. Besides the point, the pregnancy associated factors that those blood tests detect at this point are called pregnancy associated glycoproteins. They're pregnancy specific because they're only produced during pregnancy, and so if we want a blood test to accurately detect pregnancy, it's </w:t>
      </w:r>
      <w:proofErr w:type="gramStart"/>
      <w:r w:rsidRPr="00A13C38">
        <w:t>pretty imperative</w:t>
      </w:r>
      <w:proofErr w:type="gramEnd"/>
      <w:r w:rsidRPr="00A13C38">
        <w:t xml:space="preserve"> that we find something that is only produced during pregnancy or at least that's the ideal. </w:t>
      </w:r>
      <w:proofErr w:type="gramStart"/>
      <w:r w:rsidRPr="00A13C38">
        <w:t>So</w:t>
      </w:r>
      <w:proofErr w:type="gramEnd"/>
      <w:r w:rsidRPr="00A13C38">
        <w:t xml:space="preserve"> pregnancy associated glycoproteins or we shorten that to PEGs, call them PEGs quite often - there's a lot of different PEGs. It's not like there's just one glycoprotein. </w:t>
      </w:r>
      <w:proofErr w:type="gramStart"/>
      <w:r w:rsidRPr="00A13C38">
        <w:t>There's</w:t>
      </w:r>
      <w:proofErr w:type="gramEnd"/>
      <w:r w:rsidRPr="00A13C38">
        <w:t xml:space="preserve"> several different ones. It's a whole kind of family of molecule. The way that they work to detect pregnancy is that they're around 25-ish days of gestation, the fetal membrane and the maternal membrane start to come together. So that's the start of forming </w:t>
      </w:r>
      <w:r w:rsidRPr="00A13C38">
        <w:lastRenderedPageBreak/>
        <w:t xml:space="preserve">the placenta and that's going to be </w:t>
      </w:r>
      <w:proofErr w:type="gramStart"/>
      <w:r w:rsidRPr="00A13C38">
        <w:t>really important</w:t>
      </w:r>
      <w:proofErr w:type="gramEnd"/>
      <w:r w:rsidRPr="00A13C38">
        <w:t xml:space="preserve"> for nutrients and oxygen of course to travel back and forth from that developing calf to the maternal side of things in the bloodstream, and so that's a normal part of gestation for those membranes to come together. The part that's specific to PEGs is that there's a cell on the fetal side called binucleate giant cells and that cell </w:t>
      </w:r>
      <w:proofErr w:type="gramStart"/>
      <w:r w:rsidRPr="00A13C38">
        <w:t>actually fuses</w:t>
      </w:r>
      <w:proofErr w:type="gramEnd"/>
      <w:r w:rsidRPr="00A13C38">
        <w:t xml:space="preserve"> with one cell of the uterus - so a single uterine cell - and they form a new cell. </w:t>
      </w:r>
      <w:proofErr w:type="gramStart"/>
      <w:r w:rsidRPr="00A13C38">
        <w:t>So</w:t>
      </w:r>
      <w:proofErr w:type="gramEnd"/>
      <w:r w:rsidRPr="00A13C38">
        <w:t xml:space="preserve"> when that happens, that new cell then kind of dispenses or I should say releases these PEGs. They're produced in that binucleate giant </w:t>
      </w:r>
      <w:proofErr w:type="gramStart"/>
      <w:r w:rsidRPr="00A13C38">
        <w:t>cell</w:t>
      </w:r>
      <w:proofErr w:type="gramEnd"/>
      <w:r w:rsidRPr="00A13C38">
        <w:t xml:space="preserve"> and they're released and when they're released, then they can cross from the fetal bloodstream to the maternal bloodstream. </w:t>
      </w:r>
      <w:proofErr w:type="gramStart"/>
      <w:r w:rsidRPr="00A13C38">
        <w:t>So</w:t>
      </w:r>
      <w:proofErr w:type="gramEnd"/>
      <w:r w:rsidRPr="00A13C38">
        <w:t xml:space="preserve"> by taking a blood test on that mature cow or that heifer, you're able to pick up those glycoproteins that were produced by part of the </w:t>
      </w:r>
      <w:proofErr w:type="gramStart"/>
      <w:r w:rsidRPr="00A13C38">
        <w:t>placenta</w:t>
      </w:r>
      <w:proofErr w:type="gramEnd"/>
      <w:r w:rsidRPr="00A13C38">
        <w:t xml:space="preserve"> and they travel throughout the whole bloodstream. So again, pregnancy specific in that they're only produced during pregnancy by that placental and then able to be picked up in circulation. So that's a way that they're pregnancy specific </w:t>
      </w:r>
      <w:proofErr w:type="gramStart"/>
      <w:r w:rsidRPr="00A13C38">
        <w:t>and also</w:t>
      </w:r>
      <w:proofErr w:type="gramEnd"/>
      <w:r w:rsidRPr="00A13C38">
        <w:t xml:space="preserve"> pretty, like you said, user-friendly as far as being able to take a blood sample to detect that. There are several different tests for PEGS and whether they are sent into a lab or now there's even on-farm options for producers to be able to detect pregnancy. The consideration for these is that when we talked about the flowchart of questions that maybe we need to think about as far as what pregnancy detection method would work best for our operations, they're only going to give a yes or no answer. </w:t>
      </w:r>
      <w:proofErr w:type="gramStart"/>
      <w:r w:rsidRPr="00A13C38">
        <w:t>So</w:t>
      </w:r>
      <w:proofErr w:type="gramEnd"/>
      <w:r w:rsidRPr="00A13C38">
        <w:t xml:space="preserve"> nothing about fetal age or fetal sex. That information isn't going to be answerable with a blood test. It's just going to say pregnant or open, which is still very valuable information, but if you're a producer that needs to know fetal age for example or fetal sex - the fetal age can be answered a little bit if we time this correctly. </w:t>
      </w:r>
      <w:proofErr w:type="gramStart"/>
      <w:r w:rsidRPr="00A13C38">
        <w:t>So</w:t>
      </w:r>
      <w:proofErr w:type="gramEnd"/>
      <w:r w:rsidRPr="00A13C38">
        <w:t xml:space="preserve"> if you were a producer that AI-ed and you wanted to know all of the AI pregnancies, timing it to where you would take blood samples to where it was able to detect the AI pregnancies, but maybe those natural service pregnancies would be too young and you wouldn't be able to detect those by blood. There are manufacturer instructions on these to make sure we follow, but roughly around 28 days of gestation pregnancy can be detected with these blood tests. The other consideration with these is that those PEGs are kind of a molecule that have a long half-life. What that means is that they stick around in the bloodstream for a while and the concentrations start to drop, and so we have to time it to where they peak pretty much right before a cow is going to give birth, but they're still going to be in circulation after she gives birth. So obviously, she's not pregnant, but they're still in circulation. </w:t>
      </w:r>
      <w:proofErr w:type="gramStart"/>
      <w:r w:rsidRPr="00A13C38">
        <w:t>So</w:t>
      </w:r>
      <w:proofErr w:type="gramEnd"/>
      <w:r w:rsidRPr="00A13C38">
        <w:t xml:space="preserve"> making sure that if you're a producer that's interested in this, timing it correctly where they're not too soon postpartum that they're going to be picking up maybe residual or PEGs that are still in </w:t>
      </w:r>
      <w:proofErr w:type="gramStart"/>
      <w:r w:rsidRPr="00A13C38">
        <w:t>circulation, but</w:t>
      </w:r>
      <w:proofErr w:type="gramEnd"/>
      <w:r w:rsidRPr="00A13C38">
        <w:t xml:space="preserve"> being helpful in a situation where maybe you do want to identify AI pregnancies before those natural service pregnancies would be old enough. </w:t>
      </w:r>
      <w:proofErr w:type="gramStart"/>
      <w:r w:rsidRPr="00A13C38">
        <w:t>So</w:t>
      </w:r>
      <w:proofErr w:type="gramEnd"/>
      <w:r w:rsidRPr="00A13C38">
        <w:t xml:space="preserve"> a resynchronized situation or timed correctly early in the breeding season for AI versus bull bred pregnancies </w:t>
      </w:r>
      <w:proofErr w:type="gramStart"/>
      <w:r w:rsidRPr="00A13C38">
        <w:t>definitely can</w:t>
      </w:r>
      <w:proofErr w:type="gramEnd"/>
      <w:r w:rsidRPr="00A13C38">
        <w:t xml:space="preserve"> be helpful and provide some very great information. We just have to have all the information and make sure we follow the instructions for the manufacturer or for the lab that does them because they know exactly when these tests are most sensitive and that's going to make the most accurate result/make the most accurate information for your herds. </w:t>
      </w:r>
    </w:p>
    <w:p w14:paraId="4D9C2E64" w14:textId="77777777" w:rsidR="00A13C38" w:rsidRPr="00A13C38" w:rsidRDefault="00A13C38" w:rsidP="00A13C38"/>
    <w:p w14:paraId="2FC07023" w14:textId="77777777" w:rsidR="00DA241B" w:rsidRPr="00DA241B" w:rsidRDefault="00A13C38" w:rsidP="00A13C38">
      <w:pPr>
        <w:rPr>
          <w:b/>
          <w:bCs/>
        </w:rPr>
      </w:pPr>
      <w:r w:rsidRPr="00DA241B">
        <w:rPr>
          <w:b/>
          <w:bCs/>
        </w:rPr>
        <w:t>Taylor Grussing:</w:t>
      </w:r>
      <w:r w:rsidRPr="00DA241B">
        <w:rPr>
          <w:b/>
          <w:bCs/>
        </w:rPr>
        <w:tab/>
      </w:r>
    </w:p>
    <w:p w14:paraId="7BAC8259" w14:textId="3F72BCC4" w:rsidR="00A13C38" w:rsidRPr="00A13C38" w:rsidRDefault="00A13C38" w:rsidP="00A13C38">
      <w:r w:rsidRPr="00A13C38">
        <w:t xml:space="preserve">How long after calving do those stick around? </w:t>
      </w:r>
    </w:p>
    <w:p w14:paraId="2411903D" w14:textId="77777777" w:rsidR="00A13C38" w:rsidRPr="00A13C38" w:rsidRDefault="00A13C38" w:rsidP="00A13C38"/>
    <w:p w14:paraId="41ADBA04" w14:textId="77777777" w:rsidR="00DA241B" w:rsidRPr="00DA241B" w:rsidRDefault="00A13C38" w:rsidP="00A13C38">
      <w:pPr>
        <w:rPr>
          <w:b/>
          <w:bCs/>
        </w:rPr>
      </w:pPr>
      <w:r w:rsidRPr="00DA241B">
        <w:rPr>
          <w:b/>
          <w:bCs/>
        </w:rPr>
        <w:t>Dr. Lacey Quail:</w:t>
      </w:r>
      <w:r w:rsidRPr="00DA241B">
        <w:rPr>
          <w:b/>
          <w:bCs/>
        </w:rPr>
        <w:tab/>
      </w:r>
    </w:p>
    <w:p w14:paraId="50D72A08" w14:textId="049ACCC1" w:rsidR="00A13C38" w:rsidRPr="00A13C38" w:rsidRDefault="00A13C38" w:rsidP="00A13C38">
      <w:r w:rsidRPr="00A13C38">
        <w:lastRenderedPageBreak/>
        <w:t xml:space="preserve">It’s not black and white. Again, there's manufacturer considerations. They make it black and white because they've done the tests on- we want you to use it this far postpartum, but it's a pretty big curve and they can hang around for as long as 50 - 60 days, but it's so animal dependent, and so it's not a black and white answer. There's not a black and white answer to </w:t>
      </w:r>
      <w:proofErr w:type="gramStart"/>
      <w:r w:rsidRPr="00A13C38">
        <w:t>that, but</w:t>
      </w:r>
      <w:proofErr w:type="gramEnd"/>
      <w:r w:rsidRPr="00A13C38">
        <w:t xml:space="preserve"> following the manufacturer instructions is going to be most important there because the concentrations that need to be around to pick up a positive -that's going to change. So just because they're there maybe the concentration isn't high enough. </w:t>
      </w:r>
      <w:proofErr w:type="gramStart"/>
      <w:r w:rsidRPr="00A13C38">
        <w:t>So</w:t>
      </w:r>
      <w:proofErr w:type="gramEnd"/>
      <w:r w:rsidRPr="00A13C38">
        <w:t xml:space="preserve"> there's a lot of considerations there and it’s yes, </w:t>
      </w:r>
      <w:proofErr w:type="gramStart"/>
      <w:r w:rsidRPr="00A13C38">
        <w:t>definitely something</w:t>
      </w:r>
      <w:proofErr w:type="gramEnd"/>
      <w:r w:rsidRPr="00A13C38">
        <w:t xml:space="preserve"> that we </w:t>
      </w:r>
      <w:proofErr w:type="gramStart"/>
      <w:r w:rsidRPr="00A13C38">
        <w:t>have to</w:t>
      </w:r>
      <w:proofErr w:type="gramEnd"/>
      <w:r w:rsidRPr="00A13C38">
        <w:t xml:space="preserve"> be aware of to be able to use them and use them accurately, but they can be very helpful. The other maybe consideration for them too is when a veterinarian comes to palpate or ultrasound and that animal's in the chute, you're going to know pregnant versus open right then and there and you can sort out of the chute. With a blood test, that might not be right away out of the chute. Even if you do an on-farm test, it does take time to run that test, and so that maybe means resorting, having to run those cattle through and resort them pregnant versus open. So again, good, bad, or otherwise, just something to consider and plan for if it's something that you want to use on your operation. </w:t>
      </w:r>
    </w:p>
    <w:p w14:paraId="697465BF" w14:textId="77777777" w:rsidR="00A13C38" w:rsidRPr="00A13C38" w:rsidRDefault="00A13C38" w:rsidP="00A13C38"/>
    <w:p w14:paraId="079DA1BB" w14:textId="77777777" w:rsidR="00DA241B" w:rsidRPr="00DA241B" w:rsidRDefault="00A13C38" w:rsidP="00A13C38">
      <w:pPr>
        <w:rPr>
          <w:b/>
          <w:bCs/>
        </w:rPr>
      </w:pPr>
      <w:r w:rsidRPr="00DA241B">
        <w:rPr>
          <w:b/>
          <w:bCs/>
        </w:rPr>
        <w:t>Taylor Grussing:</w:t>
      </w:r>
      <w:r w:rsidRPr="00DA241B">
        <w:rPr>
          <w:b/>
          <w:bCs/>
        </w:rPr>
        <w:tab/>
      </w:r>
    </w:p>
    <w:p w14:paraId="31703F5B" w14:textId="40C6043E" w:rsidR="00A13C38" w:rsidRPr="00A13C38" w:rsidRDefault="00A13C38" w:rsidP="00A13C38">
      <w:r w:rsidRPr="00A13C38">
        <w:t xml:space="preserve">Sure. Like you're talking about, maybe they stick around after calving, but let's also say they could also stick around after maybe a pregnancy is lost for example, so there’s an opportunity for some false positives in that regard, right? </w:t>
      </w:r>
    </w:p>
    <w:p w14:paraId="3A3B6046" w14:textId="77777777" w:rsidR="00A13C38" w:rsidRPr="00A13C38" w:rsidRDefault="00A13C38" w:rsidP="00A13C38"/>
    <w:p w14:paraId="00D28B3B" w14:textId="77777777" w:rsidR="00DA241B" w:rsidRPr="00DA241B" w:rsidRDefault="00A13C38" w:rsidP="00A13C38">
      <w:pPr>
        <w:rPr>
          <w:b/>
          <w:bCs/>
        </w:rPr>
      </w:pPr>
      <w:r w:rsidRPr="00DA241B">
        <w:rPr>
          <w:b/>
          <w:bCs/>
        </w:rPr>
        <w:t>Dr. Lacey Quail:</w:t>
      </w:r>
      <w:r w:rsidRPr="00DA241B">
        <w:rPr>
          <w:b/>
          <w:bCs/>
        </w:rPr>
        <w:tab/>
      </w:r>
    </w:p>
    <w:p w14:paraId="12E92B95" w14:textId="4552494B" w:rsidR="00A13C38" w:rsidRPr="00A13C38" w:rsidRDefault="00A13C38" w:rsidP="00A13C38">
      <w:r w:rsidRPr="00A13C38">
        <w:t xml:space="preserve">Yes, the research in this area - it says it depends on the stage of gestation how long they might stick around because they're at their highest concentration as pregnancy goes on. So again, no black and white answer because each cow is different in that way, but you're right, the research would say that is also the case but depending on the stage of gestation, it can vary too as far as how long they'd stick around. </w:t>
      </w:r>
    </w:p>
    <w:p w14:paraId="1639B7EA" w14:textId="77777777" w:rsidR="00A13C38" w:rsidRPr="00A13C38" w:rsidRDefault="00A13C38" w:rsidP="00A13C38"/>
    <w:p w14:paraId="6EF446BF" w14:textId="77777777" w:rsidR="00DA241B" w:rsidRPr="00DA241B" w:rsidRDefault="00A13C38" w:rsidP="00A13C38">
      <w:pPr>
        <w:rPr>
          <w:b/>
          <w:bCs/>
        </w:rPr>
      </w:pPr>
      <w:r w:rsidRPr="00DA241B">
        <w:rPr>
          <w:b/>
          <w:bCs/>
        </w:rPr>
        <w:t>Taylor Grussing:</w:t>
      </w:r>
      <w:r w:rsidRPr="00DA241B">
        <w:rPr>
          <w:b/>
          <w:bCs/>
        </w:rPr>
        <w:tab/>
      </w:r>
    </w:p>
    <w:p w14:paraId="3F515C1B" w14:textId="283406C4" w:rsidR="00A13C38" w:rsidRPr="00A13C38" w:rsidRDefault="00A13C38" w:rsidP="00A13C38">
      <w:r w:rsidRPr="00A13C38">
        <w:t xml:space="preserve">Right. So maybe it's an opportunity to use it on a small group of rechecks or at the beginning of the breeding season, like you said, check which ones you have AI-ed. I know sometimes we don't always have enough bulls to go into every small little group of cows, and so if you have an idea of these are my bred ones in the first 21 days or from AI or from the bull, however you want to look at it, and then you can possibly move that bull off to another pasture too. But like you said, it does take some time. The ones I have done, taking the blood sample’s the easy part then you kind of have a little bit of a lab setup to possibly do it at home, but they are pretty producer friendly, so don't be afraid to try them if you can't get the vet out or if you do have a couple critters in the chute that you want to grab a blood sample off of, you can hopefully try it yourself. </w:t>
      </w:r>
    </w:p>
    <w:p w14:paraId="2F475851" w14:textId="77777777" w:rsidR="00A13C38" w:rsidRPr="00A13C38" w:rsidRDefault="00A13C38" w:rsidP="00A13C38"/>
    <w:p w14:paraId="552E88BF" w14:textId="77777777" w:rsidR="00DA241B" w:rsidRPr="00DA241B" w:rsidRDefault="00A13C38" w:rsidP="00A13C38">
      <w:pPr>
        <w:rPr>
          <w:b/>
          <w:bCs/>
        </w:rPr>
      </w:pPr>
      <w:r w:rsidRPr="00DA241B">
        <w:rPr>
          <w:b/>
          <w:bCs/>
        </w:rPr>
        <w:t>Dr. Lacey Quail:</w:t>
      </w:r>
      <w:r w:rsidRPr="00DA241B">
        <w:rPr>
          <w:b/>
          <w:bCs/>
        </w:rPr>
        <w:tab/>
      </w:r>
    </w:p>
    <w:p w14:paraId="5F13F377" w14:textId="2C4B05E9" w:rsidR="00A13C38" w:rsidRPr="00A13C38" w:rsidRDefault="00A13C38" w:rsidP="00A13C38">
      <w:r w:rsidRPr="00A13C38">
        <w:t xml:space="preserve">Or if you've got a group of </w:t>
      </w:r>
      <w:proofErr w:type="spellStart"/>
      <w:r w:rsidRPr="00A13C38">
        <w:t>recips</w:t>
      </w:r>
      <w:proofErr w:type="spellEnd"/>
      <w:r w:rsidRPr="00A13C38">
        <w:t xml:space="preserve"> that you would rather </w:t>
      </w:r>
      <w:proofErr w:type="gramStart"/>
      <w:r w:rsidRPr="00A13C38">
        <w:t>them</w:t>
      </w:r>
      <w:proofErr w:type="gramEnd"/>
      <w:r w:rsidRPr="00A13C38">
        <w:t xml:space="preserve"> be pregnant to a bull, but you want to check to make sure if they're carrying that embryo. Yes, like you said, there's lots of </w:t>
      </w:r>
      <w:r w:rsidRPr="00A13C38">
        <w:lastRenderedPageBreak/>
        <w:t xml:space="preserve">different management or kind of production scenarios where they can be helpful if timed right and then we take the time to use them correctly. Yes. </w:t>
      </w:r>
    </w:p>
    <w:p w14:paraId="1B70067B" w14:textId="77777777" w:rsidR="00A13C38" w:rsidRPr="00A13C38" w:rsidRDefault="00A13C38" w:rsidP="00A13C38"/>
    <w:p w14:paraId="548625D2" w14:textId="77777777" w:rsidR="00DA241B" w:rsidRPr="00DA241B" w:rsidRDefault="00A13C38" w:rsidP="00A13C38">
      <w:pPr>
        <w:rPr>
          <w:b/>
          <w:bCs/>
        </w:rPr>
      </w:pPr>
      <w:r w:rsidRPr="00DA241B">
        <w:rPr>
          <w:b/>
          <w:bCs/>
        </w:rPr>
        <w:t>Taylor Grussing:</w:t>
      </w:r>
      <w:r w:rsidRPr="00DA241B">
        <w:rPr>
          <w:b/>
          <w:bCs/>
        </w:rPr>
        <w:tab/>
      </w:r>
    </w:p>
    <w:p w14:paraId="33B565E4" w14:textId="7540DDB4" w:rsidR="00A13C38" w:rsidRPr="00A13C38" w:rsidRDefault="00A13C38" w:rsidP="00A13C38">
      <w:r w:rsidRPr="00A13C38">
        <w:t xml:space="preserve">Right, but it’s just as good as figuring out the data that you want from the ultrasound or the palpation. You </w:t>
      </w:r>
      <w:proofErr w:type="gramStart"/>
      <w:r w:rsidRPr="00A13C38">
        <w:t>have to</w:t>
      </w:r>
      <w:proofErr w:type="gramEnd"/>
      <w:r w:rsidRPr="00A13C38">
        <w:t xml:space="preserve"> dedicate yourself to hopefully using that data. I've heard arguments of, “I don't like </w:t>
      </w:r>
      <w:proofErr w:type="spellStart"/>
      <w:r w:rsidRPr="00A13C38">
        <w:t>preg</w:t>
      </w:r>
      <w:proofErr w:type="spellEnd"/>
      <w:r w:rsidRPr="00A13C38">
        <w:t xml:space="preserve"> checking,” </w:t>
      </w:r>
      <w:proofErr w:type="gramStart"/>
      <w:r w:rsidRPr="00A13C38">
        <w:t>or,</w:t>
      </w:r>
      <w:proofErr w:type="gramEnd"/>
      <w:r w:rsidRPr="00A13C38">
        <w:t xml:space="preserve"> “I don't want to </w:t>
      </w:r>
      <w:proofErr w:type="spellStart"/>
      <w:r w:rsidRPr="00A13C38">
        <w:t>preg</w:t>
      </w:r>
      <w:proofErr w:type="spellEnd"/>
      <w:r w:rsidRPr="00A13C38">
        <w:t xml:space="preserve"> check,” like, “I just figure out at the end of the year.” To the efficiency side of that, I think if you don't want to </w:t>
      </w:r>
      <w:proofErr w:type="spellStart"/>
      <w:r w:rsidRPr="00A13C38">
        <w:t>preg</w:t>
      </w:r>
      <w:proofErr w:type="spellEnd"/>
      <w:r w:rsidRPr="00A13C38">
        <w:t xml:space="preserve"> check, then you probably need to dedicate yourself to possibly selling some of those late calvers at some point whether it's having it to a certain time or just figuring it out later to say, “Okay, I only want to calve for 60 days and then everything else is going to town,” that's another management strategy I have heard. </w:t>
      </w:r>
    </w:p>
    <w:p w14:paraId="5112A110" w14:textId="77777777" w:rsidR="00A13C38" w:rsidRPr="00A13C38" w:rsidRDefault="00A13C38" w:rsidP="00A13C38"/>
    <w:p w14:paraId="10351814" w14:textId="77777777" w:rsidR="00DA241B" w:rsidRPr="00DA241B" w:rsidRDefault="00A13C38" w:rsidP="00A13C38">
      <w:pPr>
        <w:rPr>
          <w:b/>
          <w:bCs/>
        </w:rPr>
      </w:pPr>
      <w:r w:rsidRPr="00DA241B">
        <w:rPr>
          <w:b/>
          <w:bCs/>
        </w:rPr>
        <w:t>Dr. Lacey Quail:</w:t>
      </w:r>
      <w:r w:rsidRPr="00DA241B">
        <w:rPr>
          <w:b/>
          <w:bCs/>
        </w:rPr>
        <w:tab/>
      </w:r>
    </w:p>
    <w:p w14:paraId="52B9B65B" w14:textId="3965C4A1" w:rsidR="00A13C38" w:rsidRPr="00A13C38" w:rsidRDefault="00A13C38" w:rsidP="00A13C38">
      <w:r w:rsidRPr="00A13C38">
        <w:t>Yes. I've heard the same where you might run the bull for longer, but being disciplined to only keep those in your herd that get bred in a certain window because you have identified a market for those bred animals that they fit someone else's calving window even though they don't necessarily fit yours. Right?</w:t>
      </w:r>
    </w:p>
    <w:p w14:paraId="3995AF34" w14:textId="77777777" w:rsidR="00A13C38" w:rsidRPr="00A13C38" w:rsidRDefault="00A13C38" w:rsidP="00A13C38"/>
    <w:p w14:paraId="17C5174E" w14:textId="77777777" w:rsidR="00DA241B" w:rsidRPr="00DA241B" w:rsidRDefault="00A13C38" w:rsidP="00A13C38">
      <w:pPr>
        <w:rPr>
          <w:b/>
          <w:bCs/>
        </w:rPr>
      </w:pPr>
      <w:r w:rsidRPr="00DA241B">
        <w:rPr>
          <w:b/>
          <w:bCs/>
        </w:rPr>
        <w:t>Taylor Grussing:</w:t>
      </w:r>
      <w:r w:rsidRPr="00DA241B">
        <w:rPr>
          <w:b/>
          <w:bCs/>
        </w:rPr>
        <w:tab/>
      </w:r>
    </w:p>
    <w:p w14:paraId="3E6F382E" w14:textId="5FE96498" w:rsidR="00A13C38" w:rsidRPr="00A13C38" w:rsidRDefault="00A13C38" w:rsidP="00A13C38">
      <w:r w:rsidRPr="00A13C38">
        <w:t xml:space="preserve">Right. What about when let's say things go bad? Let's say we do have a </w:t>
      </w:r>
      <w:proofErr w:type="spellStart"/>
      <w:r w:rsidRPr="00A13C38">
        <w:t>preg</w:t>
      </w:r>
      <w:proofErr w:type="spellEnd"/>
      <w:r w:rsidRPr="00A13C38">
        <w:t xml:space="preserve"> check and we have a lot of opens. We maybe already pulled the bull. We don't necessarily want to turn it back out for a spring calving operation. Is there opportunity for fall calving or I don't want to say even late summer calving to have a little bit of a break in there and try something different in a year like this when it's dry or what are your thoughts on that? </w:t>
      </w:r>
    </w:p>
    <w:p w14:paraId="4BCB11D4" w14:textId="77777777" w:rsidR="00A13C38" w:rsidRPr="00A13C38" w:rsidRDefault="00A13C38" w:rsidP="00A13C38"/>
    <w:p w14:paraId="654910AF" w14:textId="77777777" w:rsidR="00DA241B" w:rsidRPr="00DA241B" w:rsidRDefault="00A13C38" w:rsidP="00A13C38">
      <w:pPr>
        <w:rPr>
          <w:b/>
          <w:bCs/>
        </w:rPr>
      </w:pPr>
      <w:r w:rsidRPr="00DA241B">
        <w:rPr>
          <w:b/>
          <w:bCs/>
        </w:rPr>
        <w:t>Dr. Lacey Quail:</w:t>
      </w:r>
      <w:r w:rsidRPr="00DA241B">
        <w:rPr>
          <w:b/>
          <w:bCs/>
        </w:rPr>
        <w:tab/>
      </w:r>
    </w:p>
    <w:p w14:paraId="4877D90B" w14:textId="7F1BB704" w:rsidR="00A13C38" w:rsidRPr="00A13C38" w:rsidRDefault="00A13C38" w:rsidP="00A13C38">
      <w:r w:rsidRPr="00A13C38">
        <w:t xml:space="preserve">Yes. There’s an economist here at NDSU. His name's Jon Biermacher and he is incredible to listen to. He’s been on several podcasts, and so I also enjoy listening to him. He says that economics is basically choices, and that applies to this situation too because the choice of maybe keeping those opens and rebreeding them for a different season - that's one decision or maybe keeping them and adding value to them knowing that you're still going to sell them - that's another decision to be made. The fall breeding scenario, I think in general we're seeing more of that, but I think it is dependent too on how many opens you have and setting yourself up from a labor and facility perspective for a fall calving season is a big consideration and depending on how many opens you have or how many you'd be able to kind of shift to that breeding season might make that decision for you. Again, I'm going to be talking like an economist and I'm not one, but all of this is opportunity cost as well. </w:t>
      </w:r>
      <w:proofErr w:type="gramStart"/>
      <w:r w:rsidRPr="00A13C38">
        <w:t>So</w:t>
      </w:r>
      <w:proofErr w:type="gramEnd"/>
      <w:r w:rsidRPr="00A13C38">
        <w:t xml:space="preserve"> what's the opportunity cost of I keep this female and expose her for fall breeding and go through a fall calving season? What's my labor worth? From a feed perspective, are you able to source feed? All of that is worth something and what that's worth changes from producer to producer. </w:t>
      </w:r>
      <w:proofErr w:type="gramStart"/>
      <w:r w:rsidRPr="00A13C38">
        <w:t>So</w:t>
      </w:r>
      <w:proofErr w:type="gramEnd"/>
      <w:r w:rsidRPr="00A13C38">
        <w:t xml:space="preserve"> some producers might be willing to go through that or plan a fall calving season for fewer than another producer. So that's something that I find so interesting, is like the decision-making process on that and how it might change from producer to producer, but I think number of open females dictates a lot of that when we talk about fall calving because sometimes we maybe </w:t>
      </w:r>
      <w:r w:rsidRPr="00A13C38">
        <w:lastRenderedPageBreak/>
        <w:t xml:space="preserve">think about - then we get into a cycle of, “Well, if they come open for the fall herd, do you roll them again into the spring?” and it can be kind of a slippery slope. We do want to keep focused on reproductive efficiency and be diligent to that, but that doesn't mean that we can't do that in both the spring and fall season by any means. </w:t>
      </w:r>
    </w:p>
    <w:p w14:paraId="38CE4B78" w14:textId="77777777" w:rsidR="00A13C38" w:rsidRPr="00A13C38" w:rsidRDefault="00A13C38" w:rsidP="00A13C38"/>
    <w:p w14:paraId="2D39E094" w14:textId="77777777" w:rsidR="00DA241B" w:rsidRPr="00DA241B" w:rsidRDefault="00A13C38" w:rsidP="00A13C38">
      <w:pPr>
        <w:rPr>
          <w:b/>
          <w:bCs/>
        </w:rPr>
      </w:pPr>
      <w:r w:rsidRPr="00DA241B">
        <w:rPr>
          <w:b/>
          <w:bCs/>
        </w:rPr>
        <w:t>Taylor Grussing:</w:t>
      </w:r>
      <w:r w:rsidRPr="00DA241B">
        <w:rPr>
          <w:b/>
          <w:bCs/>
        </w:rPr>
        <w:tab/>
      </w:r>
    </w:p>
    <w:p w14:paraId="5D321794" w14:textId="3F11E98F" w:rsidR="00A13C38" w:rsidRPr="00A13C38" w:rsidRDefault="00A13C38" w:rsidP="00A13C38">
      <w:r w:rsidRPr="00A13C38">
        <w:t xml:space="preserve">Sure. I have also heard, “It gives my bulls another opportunity to work on another group of cows,” and so you had brought up in there though some good comments on your labor and facilities. So back to utilizing the data, whether it's from an ultrasound or a palpation, </w:t>
      </w:r>
      <w:proofErr w:type="spellStart"/>
      <w:r w:rsidRPr="00A13C38">
        <w:t>preg</w:t>
      </w:r>
      <w:proofErr w:type="spellEnd"/>
      <w:r w:rsidRPr="00A13C38">
        <w:t xml:space="preserve"> check, whatever your </w:t>
      </w:r>
      <w:proofErr w:type="spellStart"/>
      <w:r w:rsidRPr="00A13C38">
        <w:t>preg</w:t>
      </w:r>
      <w:proofErr w:type="spellEnd"/>
      <w:r w:rsidRPr="00A13C38">
        <w:t xml:space="preserve"> check data is coming from, if we set ourselves up for success, we might want to manage those early calvers different that are later calvers. The ones that may, let's say, calve within a 30-day window, maybe we put those ones </w:t>
      </w:r>
      <w:proofErr w:type="gramStart"/>
      <w:r w:rsidRPr="00A13C38">
        <w:t>closer up</w:t>
      </w:r>
      <w:proofErr w:type="gramEnd"/>
      <w:r w:rsidRPr="00A13C38">
        <w:t xml:space="preserve"> to the facility. If we're calving let's say in January or February, but if you're not going to calve till April or May, maybe it doesn't make as much of a difference and the Northern Plains when a lot of us are calving in dry lots in the early winter and springtime you could say, but then we have a lot of grass calvers when April comes around and they just find out they're not sorting, so those are some things to think about. </w:t>
      </w:r>
    </w:p>
    <w:p w14:paraId="65BF7290" w14:textId="77777777" w:rsidR="00A13C38" w:rsidRPr="00A13C38" w:rsidRDefault="00A13C38" w:rsidP="00A13C38"/>
    <w:p w14:paraId="02012D4D" w14:textId="77777777" w:rsidR="00DA241B" w:rsidRPr="00DA241B" w:rsidRDefault="00A13C38" w:rsidP="00A13C38">
      <w:pPr>
        <w:rPr>
          <w:b/>
          <w:bCs/>
        </w:rPr>
      </w:pPr>
      <w:r w:rsidRPr="00DA241B">
        <w:rPr>
          <w:b/>
          <w:bCs/>
        </w:rPr>
        <w:t>Dr. Lacey Quail:</w:t>
      </w:r>
      <w:r w:rsidRPr="00DA241B">
        <w:rPr>
          <w:b/>
          <w:bCs/>
        </w:rPr>
        <w:tab/>
      </w:r>
    </w:p>
    <w:p w14:paraId="7C9AEA6E" w14:textId="20694823" w:rsidR="00A13C38" w:rsidRPr="00A13C38" w:rsidRDefault="00A13C38" w:rsidP="00A13C38">
      <w:r w:rsidRPr="00A13C38">
        <w:t xml:space="preserve">Yes. From growing up raising sheep and getting involved into cattle later as a high schooler, that's something that I feel like as a sheep producer, that's second nature because a lot of times they are going through a barn and keeping those that are close to lambing. We keep them close and knowing that is important and something that we can transition </w:t>
      </w:r>
      <w:proofErr w:type="gramStart"/>
      <w:r w:rsidRPr="00A13C38">
        <w:t>really well</w:t>
      </w:r>
      <w:proofErr w:type="gramEnd"/>
      <w:r w:rsidRPr="00A13C38">
        <w:t xml:space="preserve"> to the cattle industry no matter the time of year. If it's cold in February, but also maybe if you're dealing with a lot of mud in April or as you get later in calving and thinking about how long you've been calving and those calves that are born later, maybe being potentially exposed to more pathogens on the same calving ground. </w:t>
      </w:r>
      <w:proofErr w:type="gramStart"/>
      <w:r w:rsidRPr="00A13C38">
        <w:t>So</w:t>
      </w:r>
      <w:proofErr w:type="gramEnd"/>
      <w:r w:rsidRPr="00A13C38">
        <w:t xml:space="preserve"> no matter what time of year you're calving, it's worth knowing who's going to calve when and if your facilities do allow that separation, it can make the workload less for you. I think the last research I read on labor was that during calving season producers check every hour and a half to six hours. It’s depended on the producer, but potentially calving checks could happen every hour and a half to six hours. So that's anywhere from four to 15 times a day and again, producers value their time differently, but regardless, even if you think of 30 minutes at a time for a calving check, that's two to 7.5 hours a day just in calving checks. If everything goes right, you're only there for 30 minutes. </w:t>
      </w:r>
      <w:proofErr w:type="gramStart"/>
      <w:r w:rsidRPr="00A13C38">
        <w:t>So</w:t>
      </w:r>
      <w:proofErr w:type="gramEnd"/>
      <w:r w:rsidRPr="00A13C38">
        <w:t xml:space="preserve"> if you can shorten that to where like you said, we're only calving for 60 days, by the time calving season gets to day 80, honestly ask yourself are you as diligent in calving checks as you were on day 10? So that's again another piece that maybe we don't look at as closely or maybe forget to value our time at when it comes to calving season and how </w:t>
      </w:r>
      <w:proofErr w:type="spellStart"/>
      <w:r w:rsidRPr="00A13C38">
        <w:t>preg</w:t>
      </w:r>
      <w:proofErr w:type="spellEnd"/>
      <w:r w:rsidRPr="00A13C38">
        <w:t xml:space="preserve"> checks kind of fall into that. </w:t>
      </w:r>
    </w:p>
    <w:p w14:paraId="5E208248" w14:textId="77777777" w:rsidR="00A13C38" w:rsidRPr="00A13C38" w:rsidRDefault="00A13C38" w:rsidP="00A13C38"/>
    <w:p w14:paraId="10BAC479" w14:textId="77777777" w:rsidR="00DA241B" w:rsidRPr="00DA241B" w:rsidRDefault="00A13C38" w:rsidP="00A13C38">
      <w:pPr>
        <w:rPr>
          <w:b/>
          <w:bCs/>
        </w:rPr>
      </w:pPr>
      <w:r w:rsidRPr="00DA241B">
        <w:rPr>
          <w:b/>
          <w:bCs/>
        </w:rPr>
        <w:t>Taylor Grussing:</w:t>
      </w:r>
      <w:r w:rsidRPr="00DA241B">
        <w:rPr>
          <w:b/>
          <w:bCs/>
        </w:rPr>
        <w:tab/>
      </w:r>
    </w:p>
    <w:p w14:paraId="2032FBD2" w14:textId="02339A80" w:rsidR="00A13C38" w:rsidRPr="00A13C38" w:rsidRDefault="00A13C38" w:rsidP="00A13C38">
      <w:r w:rsidRPr="00A13C38">
        <w:t xml:space="preserve">Right. I always think people are anxious to turn the bull out let's say when they see that first cow riding or they're ready to go postpartum, but </w:t>
      </w:r>
      <w:proofErr w:type="gramStart"/>
      <w:r w:rsidRPr="00A13C38">
        <w:t>really better</w:t>
      </w:r>
      <w:proofErr w:type="gramEnd"/>
      <w:r w:rsidRPr="00A13C38">
        <w:t xml:space="preserve"> to consider when do I really want to start my calving season versus how long I'm going to go? Because exactly that, by day 90 you're usually burnt out or planting crops in the spring. </w:t>
      </w:r>
    </w:p>
    <w:p w14:paraId="5EF35DD6" w14:textId="77777777" w:rsidR="00A13C38" w:rsidRPr="00A13C38" w:rsidRDefault="00A13C38" w:rsidP="00A13C38"/>
    <w:p w14:paraId="490D391B" w14:textId="77777777" w:rsidR="00DA241B" w:rsidRPr="00DA241B" w:rsidRDefault="00A13C38" w:rsidP="00A13C38">
      <w:pPr>
        <w:rPr>
          <w:b/>
          <w:bCs/>
        </w:rPr>
      </w:pPr>
      <w:r w:rsidRPr="00DA241B">
        <w:rPr>
          <w:b/>
          <w:bCs/>
        </w:rPr>
        <w:t>Dr. Lacey Quail:</w:t>
      </w:r>
      <w:r w:rsidRPr="00DA241B">
        <w:rPr>
          <w:b/>
          <w:bCs/>
        </w:rPr>
        <w:tab/>
      </w:r>
    </w:p>
    <w:p w14:paraId="3963BD93" w14:textId="68100142" w:rsidR="00A13C38" w:rsidRPr="00A13C38" w:rsidRDefault="00A13C38" w:rsidP="00A13C38">
      <w:r w:rsidRPr="00A13C38">
        <w:t xml:space="preserve">Right, seasons overlap. </w:t>
      </w:r>
    </w:p>
    <w:p w14:paraId="426C7A48" w14:textId="77777777" w:rsidR="00A13C38" w:rsidRPr="00A13C38" w:rsidRDefault="00A13C38" w:rsidP="00A13C38"/>
    <w:p w14:paraId="1789E64F" w14:textId="77777777" w:rsidR="00DA241B" w:rsidRPr="00DA241B" w:rsidRDefault="00A13C38" w:rsidP="00A13C38">
      <w:pPr>
        <w:rPr>
          <w:b/>
          <w:bCs/>
        </w:rPr>
      </w:pPr>
      <w:r w:rsidRPr="00DA241B">
        <w:rPr>
          <w:b/>
          <w:bCs/>
        </w:rPr>
        <w:t>Taylor Grussing:</w:t>
      </w:r>
      <w:r w:rsidRPr="00DA241B">
        <w:rPr>
          <w:b/>
          <w:bCs/>
        </w:rPr>
        <w:tab/>
      </w:r>
    </w:p>
    <w:p w14:paraId="569BF9BE" w14:textId="1B54994D" w:rsidR="00A13C38" w:rsidRPr="00A13C38" w:rsidRDefault="00A13C38" w:rsidP="00A13C38">
      <w:r w:rsidRPr="00A13C38">
        <w:t xml:space="preserve">Right. Yes, it's not </w:t>
      </w:r>
      <w:proofErr w:type="gramStart"/>
      <w:r w:rsidRPr="00A13C38">
        <w:t>combine</w:t>
      </w:r>
      <w:proofErr w:type="gramEnd"/>
      <w:r w:rsidRPr="00A13C38">
        <w:t xml:space="preserve"> fever like in the fall and “Oh, I can't pull the bull because I'm out here combining,” and then in the spring you're like, “Oh I can't check cows because I got to plant.” It's just a cyclical cycle if you have a farm and ranch that you're trying to manage together, which is a lot of the case up here. Anything else that you can think of that you want to mention right away? </w:t>
      </w:r>
    </w:p>
    <w:p w14:paraId="38C8C2D8" w14:textId="77777777" w:rsidR="00A13C38" w:rsidRPr="00A13C38" w:rsidRDefault="00A13C38" w:rsidP="00A13C38"/>
    <w:p w14:paraId="7B1A4D30" w14:textId="77777777" w:rsidR="00DA241B" w:rsidRPr="00DA241B" w:rsidRDefault="00A13C38" w:rsidP="00A13C38">
      <w:pPr>
        <w:rPr>
          <w:b/>
          <w:bCs/>
        </w:rPr>
      </w:pPr>
      <w:r w:rsidRPr="00DA241B">
        <w:rPr>
          <w:b/>
          <w:bCs/>
        </w:rPr>
        <w:t>Dr. Lacey Quail:</w:t>
      </w:r>
      <w:r w:rsidRPr="00DA241B">
        <w:rPr>
          <w:b/>
          <w:bCs/>
        </w:rPr>
        <w:tab/>
      </w:r>
    </w:p>
    <w:p w14:paraId="08E7A3A0" w14:textId="2055152E" w:rsidR="00A13C38" w:rsidRPr="00A13C38" w:rsidRDefault="00A13C38" w:rsidP="00A13C38">
      <w:r w:rsidRPr="00A13C38">
        <w:t xml:space="preserve">A little bit more maybe on the piece of if you do have opens or late </w:t>
      </w:r>
      <w:proofErr w:type="spellStart"/>
      <w:r w:rsidRPr="00A13C38">
        <w:t>breds</w:t>
      </w:r>
      <w:proofErr w:type="spellEnd"/>
      <w:r w:rsidRPr="00A13C38">
        <w:t xml:space="preserve">, but more specifically, opens and how to add value to them, we did talk about this some in that there's seasonality to markets when it comes to opens and the return on the investment of taking a hard look at penciling out what are the markets like for selling an open cow right now versus what would they be like in three to four months and what would my feed cost be to keep her for three to four months? Does that extra value potentially exceed that feed cost that you might have? That's going to change year to year, but it's worth the time to go through that. It might be worth the time depending on how many you have too. That might change like we mentioned. The other option that maybe we don't think about, and again, this is something that I've heard Jon Biermacher talk on quite a bit, is that selling that open cow versus replacing her with buying a bred animal, so a bred heifer or bred cow to replace her with, looking at the markets and knowing what that bred animal is going to cost you and what that open animal is going to bring you at either now or in a few months, those comparisons that are pretty black and white, which is something that I tend to like when something is black and white and I can make a decision, but regardless, we're talking about </w:t>
      </w:r>
      <w:proofErr w:type="spellStart"/>
      <w:r w:rsidRPr="00A13C38">
        <w:t>preg</w:t>
      </w:r>
      <w:proofErr w:type="spellEnd"/>
      <w:r w:rsidRPr="00A13C38">
        <w:t xml:space="preserve"> checking and knowing whether she's open as soon as you can, that's going to give you the most flexibility to look at all of these marketing options and not just be forced to kind of be in a corner of okay, I either sell her now or I have to come up with feed. </w:t>
      </w:r>
      <w:proofErr w:type="gramStart"/>
      <w:r w:rsidRPr="00A13C38">
        <w:t>So</w:t>
      </w:r>
      <w:proofErr w:type="gramEnd"/>
      <w:r w:rsidRPr="00A13C38">
        <w:t xml:space="preserve"> the earlier you're faced with this decision, the more flexibility you have to </w:t>
      </w:r>
      <w:proofErr w:type="gramStart"/>
      <w:r w:rsidRPr="00A13C38">
        <w:t>make a decision</w:t>
      </w:r>
      <w:proofErr w:type="gramEnd"/>
      <w:r w:rsidRPr="00A13C38">
        <w:t xml:space="preserve"> that's best for your operation. </w:t>
      </w:r>
    </w:p>
    <w:p w14:paraId="397CEBB8" w14:textId="77777777" w:rsidR="00A13C38" w:rsidRPr="00A13C38" w:rsidRDefault="00A13C38" w:rsidP="00A13C38"/>
    <w:p w14:paraId="77E45471" w14:textId="77777777" w:rsidR="00DA241B" w:rsidRPr="00DA241B" w:rsidRDefault="00A13C38" w:rsidP="00A13C38">
      <w:pPr>
        <w:rPr>
          <w:b/>
          <w:bCs/>
        </w:rPr>
      </w:pPr>
      <w:r w:rsidRPr="00DA241B">
        <w:rPr>
          <w:b/>
          <w:bCs/>
        </w:rPr>
        <w:t>Taylor Grussing:</w:t>
      </w:r>
      <w:r w:rsidRPr="00DA241B">
        <w:rPr>
          <w:b/>
          <w:bCs/>
        </w:rPr>
        <w:tab/>
      </w:r>
    </w:p>
    <w:p w14:paraId="086BCD56" w14:textId="3B103594" w:rsidR="00A13C38" w:rsidRPr="00A13C38" w:rsidRDefault="00A13C38" w:rsidP="00A13C38">
      <w:r w:rsidRPr="00A13C38">
        <w:t xml:space="preserve">Yes, and if we knew what the markets were going to do every year, this would be easy. </w:t>
      </w:r>
    </w:p>
    <w:p w14:paraId="2AB10767" w14:textId="77777777" w:rsidR="00A13C38" w:rsidRPr="00A13C38" w:rsidRDefault="00A13C38" w:rsidP="00A13C38"/>
    <w:p w14:paraId="43C6584C" w14:textId="77777777" w:rsidR="00DA241B" w:rsidRPr="00DA241B" w:rsidRDefault="00A13C38" w:rsidP="00A13C38">
      <w:pPr>
        <w:rPr>
          <w:b/>
          <w:bCs/>
        </w:rPr>
      </w:pPr>
      <w:r w:rsidRPr="00DA241B">
        <w:rPr>
          <w:b/>
          <w:bCs/>
        </w:rPr>
        <w:t>Dr. Lacey Quail:</w:t>
      </w:r>
      <w:r w:rsidRPr="00DA241B">
        <w:rPr>
          <w:b/>
          <w:bCs/>
        </w:rPr>
        <w:tab/>
      </w:r>
    </w:p>
    <w:p w14:paraId="6475C5DE" w14:textId="0D885F8D" w:rsidR="00A13C38" w:rsidRPr="00A13C38" w:rsidRDefault="00A13C38" w:rsidP="00A13C38">
      <w:r w:rsidRPr="00A13C38">
        <w:t xml:space="preserve">That's right. What might pencil at a market today might be different than next year's market or sometimes it's just a logistic decision of hauling them to town today might be logistically easier, and that's okay. That's a fair decision to make. It’s something that is going to be different from operation to operation. Logistics play a big part in this too and it's not just if I can make $30.00 a head, but logistically, it's going to be </w:t>
      </w:r>
      <w:proofErr w:type="gramStart"/>
      <w:r w:rsidRPr="00A13C38">
        <w:t>really tough</w:t>
      </w:r>
      <w:proofErr w:type="gramEnd"/>
      <w:r w:rsidRPr="00A13C38">
        <w:t xml:space="preserve">, right? </w:t>
      </w:r>
    </w:p>
    <w:p w14:paraId="1534D27B" w14:textId="77777777" w:rsidR="00A13C38" w:rsidRPr="00A13C38" w:rsidRDefault="00A13C38" w:rsidP="00A13C38"/>
    <w:p w14:paraId="11E60BDB" w14:textId="77777777" w:rsidR="00DA241B" w:rsidRPr="00DA241B" w:rsidRDefault="00A13C38" w:rsidP="00A13C38">
      <w:pPr>
        <w:rPr>
          <w:b/>
          <w:bCs/>
        </w:rPr>
      </w:pPr>
      <w:r w:rsidRPr="00DA241B">
        <w:rPr>
          <w:b/>
          <w:bCs/>
        </w:rPr>
        <w:t>Taylor Grussing:</w:t>
      </w:r>
      <w:r w:rsidRPr="00DA241B">
        <w:rPr>
          <w:b/>
          <w:bCs/>
        </w:rPr>
        <w:tab/>
      </w:r>
    </w:p>
    <w:p w14:paraId="267B83B0" w14:textId="6D7A8FA8" w:rsidR="00A13C38" w:rsidRPr="00A13C38" w:rsidRDefault="00A13C38" w:rsidP="00A13C38">
      <w:r w:rsidRPr="00A13C38">
        <w:t xml:space="preserve">Right. Yes, that's a </w:t>
      </w:r>
      <w:proofErr w:type="gramStart"/>
      <w:r w:rsidRPr="00A13C38">
        <w:t>really good</w:t>
      </w:r>
      <w:proofErr w:type="gramEnd"/>
      <w:r w:rsidRPr="00A13C38">
        <w:t xml:space="preserve"> portion to talk about, is the labor. We tend to have a lot of </w:t>
      </w:r>
      <w:proofErr w:type="gramStart"/>
      <w:r w:rsidRPr="00A13C38">
        <w:t>one or two man</w:t>
      </w:r>
      <w:proofErr w:type="gramEnd"/>
      <w:r w:rsidRPr="00A13C38">
        <w:t xml:space="preserve"> teams, man and woman teams out there and maybe it's taking a trailer load now </w:t>
      </w:r>
      <w:r w:rsidRPr="00A13C38">
        <w:lastRenderedPageBreak/>
        <w:t xml:space="preserve">versus everything at one time, but just because you did it one way every year doesn't mean you can't change that this year. I know I've seen some prices on some bred heifers coming for delivery </w:t>
      </w:r>
      <w:proofErr w:type="gramStart"/>
      <w:r w:rsidRPr="00A13C38">
        <w:t>pretty early</w:t>
      </w:r>
      <w:proofErr w:type="gramEnd"/>
      <w:r w:rsidRPr="00A13C38">
        <w:t xml:space="preserve"> like October delivery. Maybe if you do have the feed available, you'd identify your cows are open and you might be able to lay in some bred females to replace them earlier in the season than you would maybe traditionally think about those bred cow sales coming in December and January. Obviously, there's probably some tax things to think about and how you're going to replace those, and I am not the person to talk about that at all, but just </w:t>
      </w:r>
      <w:proofErr w:type="gramStart"/>
      <w:r w:rsidRPr="00A13C38">
        <w:t>those type of things</w:t>
      </w:r>
      <w:proofErr w:type="gramEnd"/>
      <w:r w:rsidRPr="00A13C38">
        <w:t xml:space="preserve">. Like if you know, like you said, you have some mature cows that are open, but we have some younger bred females available at the right price that we can join into our herd earlier than later, maybe that's the route you go this year too. </w:t>
      </w:r>
    </w:p>
    <w:p w14:paraId="6B77C9F5" w14:textId="77777777" w:rsidR="00A13C38" w:rsidRPr="00A13C38" w:rsidRDefault="00A13C38" w:rsidP="00A13C38"/>
    <w:p w14:paraId="57468598" w14:textId="77777777" w:rsidR="00DA241B" w:rsidRPr="00DA241B" w:rsidRDefault="00A13C38" w:rsidP="00A13C38">
      <w:pPr>
        <w:rPr>
          <w:b/>
          <w:bCs/>
        </w:rPr>
      </w:pPr>
      <w:r w:rsidRPr="00DA241B">
        <w:rPr>
          <w:b/>
          <w:bCs/>
        </w:rPr>
        <w:t>Dr. Lacey Quail:</w:t>
      </w:r>
      <w:r w:rsidRPr="00DA241B">
        <w:rPr>
          <w:b/>
          <w:bCs/>
        </w:rPr>
        <w:tab/>
      </w:r>
    </w:p>
    <w:p w14:paraId="6D8B9FBB" w14:textId="416192B8" w:rsidR="00A13C38" w:rsidRPr="00A13C38" w:rsidRDefault="00A13C38" w:rsidP="00A13C38">
      <w:r w:rsidRPr="00A13C38">
        <w:t xml:space="preserve">Even they might not be a bred heifer, maybe it's a bred three - </w:t>
      </w:r>
      <w:proofErr w:type="gramStart"/>
      <w:r w:rsidRPr="00A13C38">
        <w:t>four year old</w:t>
      </w:r>
      <w:proofErr w:type="gramEnd"/>
      <w:r w:rsidRPr="00A13C38">
        <w:t xml:space="preserve"> that didn't fit another calving </w:t>
      </w:r>
      <w:proofErr w:type="gramStart"/>
      <w:r w:rsidRPr="00A13C38">
        <w:t>window, but</w:t>
      </w:r>
      <w:proofErr w:type="gramEnd"/>
      <w:r w:rsidRPr="00A13C38">
        <w:t xml:space="preserve"> fits yours. Again, not knowing history can play into logistics for a lot of folks and </w:t>
      </w:r>
      <w:proofErr w:type="gramStart"/>
      <w:r w:rsidRPr="00A13C38">
        <w:t>whether or not</w:t>
      </w:r>
      <w:proofErr w:type="gramEnd"/>
      <w:r w:rsidRPr="00A13C38">
        <w:t xml:space="preserve"> you want to bring in outside animals also plays into this decision, but it’s an option and an option that we can consider. So not saying there's always a right or wrong to that decision or that question, but I think it's </w:t>
      </w:r>
      <w:proofErr w:type="gramStart"/>
      <w:r w:rsidRPr="00A13C38">
        <w:t>definitely something</w:t>
      </w:r>
      <w:proofErr w:type="gramEnd"/>
      <w:r w:rsidRPr="00A13C38">
        <w:t xml:space="preserve"> that we can take a hard look at. </w:t>
      </w:r>
    </w:p>
    <w:p w14:paraId="207BC026" w14:textId="77777777" w:rsidR="00A13C38" w:rsidRPr="00A13C38" w:rsidRDefault="00A13C38" w:rsidP="00A13C38"/>
    <w:p w14:paraId="12143F85" w14:textId="77777777" w:rsidR="00DA241B" w:rsidRPr="00DA241B" w:rsidRDefault="00A13C38" w:rsidP="00A13C38">
      <w:pPr>
        <w:rPr>
          <w:b/>
          <w:bCs/>
        </w:rPr>
      </w:pPr>
      <w:r w:rsidRPr="00DA241B">
        <w:rPr>
          <w:b/>
          <w:bCs/>
        </w:rPr>
        <w:t>Taylor Grussing:</w:t>
      </w:r>
      <w:r w:rsidRPr="00DA241B">
        <w:rPr>
          <w:b/>
          <w:bCs/>
        </w:rPr>
        <w:tab/>
      </w:r>
    </w:p>
    <w:p w14:paraId="468724FB" w14:textId="477FEF83" w:rsidR="00A13C38" w:rsidRPr="00A13C38" w:rsidRDefault="00A13C38" w:rsidP="00A13C38">
      <w:r w:rsidRPr="00A13C38">
        <w:t xml:space="preserve">Right. Yes. </w:t>
      </w:r>
      <w:proofErr w:type="gramStart"/>
      <w:r w:rsidRPr="00A13C38">
        <w:t>So</w:t>
      </w:r>
      <w:proofErr w:type="gramEnd"/>
      <w:r w:rsidRPr="00A13C38">
        <w:t xml:space="preserve"> to kind of summarize all of this, it depends on your goals starting out with what your goals are to get out of the </w:t>
      </w:r>
      <w:proofErr w:type="spellStart"/>
      <w:r w:rsidRPr="00A13C38">
        <w:t>preg</w:t>
      </w:r>
      <w:proofErr w:type="spellEnd"/>
      <w:r w:rsidRPr="00A13C38">
        <w:t xml:space="preserve"> check, communicating those with your management team including your veterinarian, maybe obviously your family operation or even the bank to say this is my plan this year. How does that all work out and how are we going to get it done when the days are getting shorter, harvest is starting earlier than normal possibly in some regions of the country? I always don't want to forget to mention that there's lots of other people going through a similar thing. They're not always in your backyard, but don't be afraid to ask those advisors for advice. Maybe there's someone else who has extra grass or feed or maybe a different season from you that some of those later calvers could fit right into and secure some of that marketing plan right away. </w:t>
      </w:r>
    </w:p>
    <w:p w14:paraId="49A28D58" w14:textId="77777777" w:rsidR="00A13C38" w:rsidRPr="00A13C38" w:rsidRDefault="00A13C38" w:rsidP="00A13C38"/>
    <w:p w14:paraId="613A3249" w14:textId="77777777" w:rsidR="00BA3D30" w:rsidRPr="00BA3D30" w:rsidRDefault="00A13C38" w:rsidP="00A13C38">
      <w:pPr>
        <w:rPr>
          <w:b/>
          <w:bCs/>
        </w:rPr>
      </w:pPr>
      <w:r w:rsidRPr="00BA3D30">
        <w:rPr>
          <w:b/>
          <w:bCs/>
        </w:rPr>
        <w:t>Dr. Lacey Quail:</w:t>
      </w:r>
      <w:r w:rsidRPr="00BA3D30">
        <w:rPr>
          <w:b/>
          <w:bCs/>
        </w:rPr>
        <w:tab/>
      </w:r>
    </w:p>
    <w:p w14:paraId="7C1552D7" w14:textId="144975D5" w:rsidR="00A13C38" w:rsidRPr="00A13C38" w:rsidRDefault="00A13C38" w:rsidP="00A13C38">
      <w:proofErr w:type="gramStart"/>
      <w:r w:rsidRPr="00A13C38">
        <w:t>Yes, definitely</w:t>
      </w:r>
      <w:proofErr w:type="gramEnd"/>
      <w:r w:rsidRPr="00A13C38">
        <w:t xml:space="preserve">. </w:t>
      </w:r>
    </w:p>
    <w:p w14:paraId="5917F532" w14:textId="77777777" w:rsidR="00A13C38" w:rsidRPr="00A13C38" w:rsidRDefault="00A13C38" w:rsidP="00A13C38"/>
    <w:p w14:paraId="190AFFEE" w14:textId="77777777" w:rsidR="00BA3D30" w:rsidRPr="00BA3D30" w:rsidRDefault="00A13C38" w:rsidP="00A13C38">
      <w:pPr>
        <w:rPr>
          <w:b/>
          <w:bCs/>
        </w:rPr>
      </w:pPr>
      <w:r w:rsidRPr="00BA3D30">
        <w:rPr>
          <w:b/>
          <w:bCs/>
        </w:rPr>
        <w:t>Taylor Grussing:</w:t>
      </w:r>
      <w:r w:rsidRPr="00BA3D30">
        <w:rPr>
          <w:b/>
          <w:bCs/>
        </w:rPr>
        <w:tab/>
      </w:r>
    </w:p>
    <w:p w14:paraId="07265902" w14:textId="10A8066B" w:rsidR="00A13C38" w:rsidRPr="00A13C38" w:rsidRDefault="00A13C38" w:rsidP="00A13C38">
      <w:proofErr w:type="gramStart"/>
      <w:r w:rsidRPr="00A13C38">
        <w:t>So</w:t>
      </w:r>
      <w:proofErr w:type="gramEnd"/>
      <w:r w:rsidRPr="00A13C38">
        <w:t xml:space="preserve"> with that, is there anything else new in the repro world you want to share with us? It can be anything from technology to whatever is on your radar. We want to hear it. </w:t>
      </w:r>
    </w:p>
    <w:p w14:paraId="65314D08" w14:textId="77777777" w:rsidR="00A13C38" w:rsidRPr="00A13C38" w:rsidRDefault="00A13C38" w:rsidP="00A13C38"/>
    <w:p w14:paraId="33086244" w14:textId="77777777" w:rsidR="00BA3D30" w:rsidRPr="00BA3D30" w:rsidRDefault="00A13C38" w:rsidP="00A13C38">
      <w:pPr>
        <w:rPr>
          <w:b/>
          <w:bCs/>
        </w:rPr>
      </w:pPr>
      <w:r w:rsidRPr="00BA3D30">
        <w:rPr>
          <w:b/>
          <w:bCs/>
        </w:rPr>
        <w:t>Dr. Lacey Quail:</w:t>
      </w:r>
      <w:r w:rsidRPr="00BA3D30">
        <w:rPr>
          <w:b/>
          <w:bCs/>
        </w:rPr>
        <w:tab/>
      </w:r>
    </w:p>
    <w:p w14:paraId="2F652BA9" w14:textId="560904C2" w:rsidR="00A13C38" w:rsidRPr="00A13C38" w:rsidRDefault="00A13C38" w:rsidP="00A13C38">
      <w:r w:rsidRPr="00A13C38">
        <w:t xml:space="preserve">Well, this goes back to always being interested in calving distribution, but I follow or like to </w:t>
      </w:r>
      <w:proofErr w:type="gramStart"/>
      <w:r w:rsidRPr="00A13C38">
        <w:t>follow</w:t>
      </w:r>
      <w:proofErr w:type="gramEnd"/>
      <w:r w:rsidRPr="00A13C38">
        <w:t xml:space="preserve"> I guess. I don't always do a great job at it, but I'm always looking at the research that's out there on how </w:t>
      </w:r>
      <w:proofErr w:type="gramStart"/>
      <w:r w:rsidRPr="00A13C38">
        <w:t>can we</w:t>
      </w:r>
      <w:proofErr w:type="gramEnd"/>
      <w:r w:rsidRPr="00A13C38">
        <w:t xml:space="preserve"> identify the females that are going to be most efficient. I think it could be such an important or would be such an important question to have answered before they even become like replacement heifers, and so that's everything from knowing who they came out of as a cow and physiologically, how has she performed and what her calves are like all </w:t>
      </w:r>
      <w:r w:rsidRPr="00A13C38">
        <w:lastRenderedPageBreak/>
        <w:t xml:space="preserve">the way down to what the ovaries on those heifers look like and some of the research that's out there on that. So that's really a lot that I follow just because I always want to push that efficiency needle I guess and I love talking about that, but it all starts with knowing when your cattle get pregnant to begin with so it's a good kind of full circle moment for this discussion in that we can push the needle as much as we want on the front side, but we still need to determine who actually becomes pregnant and who's open and when they're getting pregnant. I think, if anything, that we can take away from this conversation, the yes or no answer is a great start, but if we can get to a point where we're focusing a lot on when those cattle are becoming pregnant, I think that's always a great goal to work towards. </w:t>
      </w:r>
      <w:proofErr w:type="gramStart"/>
      <w:r w:rsidRPr="00A13C38">
        <w:t>So</w:t>
      </w:r>
      <w:proofErr w:type="gramEnd"/>
      <w:r w:rsidRPr="00A13C38">
        <w:t xml:space="preserve"> if that's something that you've not previously implemented in your operation, maybe think about that this year - taking a hard look at what percentage of the herd gets pregnant when. </w:t>
      </w:r>
    </w:p>
    <w:p w14:paraId="5748C09E" w14:textId="77777777" w:rsidR="00A13C38" w:rsidRPr="00A13C38" w:rsidRDefault="00A13C38" w:rsidP="00A13C38"/>
    <w:p w14:paraId="3B19BAA1" w14:textId="77777777" w:rsidR="00BA3D30" w:rsidRPr="00BA3D30" w:rsidRDefault="00A13C38" w:rsidP="00A13C38">
      <w:pPr>
        <w:rPr>
          <w:b/>
          <w:bCs/>
        </w:rPr>
      </w:pPr>
      <w:r w:rsidRPr="00BA3D30">
        <w:rPr>
          <w:b/>
          <w:bCs/>
        </w:rPr>
        <w:t>Taylor Grussing:</w:t>
      </w:r>
      <w:r w:rsidRPr="00BA3D30">
        <w:rPr>
          <w:b/>
          <w:bCs/>
        </w:rPr>
        <w:tab/>
      </w:r>
    </w:p>
    <w:p w14:paraId="1D125F84" w14:textId="63AE91BC" w:rsidR="00A13C38" w:rsidRPr="00A13C38" w:rsidRDefault="00A13C38" w:rsidP="00A13C38">
      <w:r w:rsidRPr="00A13C38">
        <w:t xml:space="preserve">Sure. Then if you are picking genetics </w:t>
      </w:r>
      <w:proofErr w:type="gramStart"/>
      <w:r w:rsidRPr="00A13C38">
        <w:t>let's</w:t>
      </w:r>
      <w:proofErr w:type="gramEnd"/>
      <w:r w:rsidRPr="00A13C38">
        <w:t xml:space="preserve"> say based off of the cows that get bred early or there is that research behind them that heifers specifically too </w:t>
      </w:r>
      <w:proofErr w:type="gramStart"/>
      <w:r w:rsidRPr="00A13C38">
        <w:t>that ,are</w:t>
      </w:r>
      <w:proofErr w:type="gramEnd"/>
      <w:r w:rsidRPr="00A13C38">
        <w:t xml:space="preserve"> breed early their first year are more likely to continue breeding early for consecutive years and so maybe there's a couple hard years where you got to be harder on your herd and eventually that should pay off of lowering the percentage open. Nationally, what is our open percentage on mature cows? Do you know right now? </w:t>
      </w:r>
    </w:p>
    <w:p w14:paraId="64E716EE" w14:textId="77777777" w:rsidR="00A13C38" w:rsidRPr="00A13C38" w:rsidRDefault="00A13C38" w:rsidP="00A13C38"/>
    <w:p w14:paraId="1FE1676C" w14:textId="77777777" w:rsidR="00BA3D30" w:rsidRPr="00BA3D30" w:rsidRDefault="00A13C38" w:rsidP="00A13C38">
      <w:pPr>
        <w:rPr>
          <w:b/>
          <w:bCs/>
        </w:rPr>
      </w:pPr>
      <w:r w:rsidRPr="00BA3D30">
        <w:rPr>
          <w:b/>
          <w:bCs/>
        </w:rPr>
        <w:t>Dr. Lacey Quail:</w:t>
      </w:r>
      <w:r w:rsidRPr="00BA3D30">
        <w:rPr>
          <w:b/>
          <w:bCs/>
        </w:rPr>
        <w:tab/>
      </w:r>
    </w:p>
    <w:p w14:paraId="10678959" w14:textId="65198A74" w:rsidR="00A13C38" w:rsidRPr="00A13C38" w:rsidRDefault="00A13C38" w:rsidP="00A13C38">
      <w:r w:rsidRPr="00A13C38">
        <w:t xml:space="preserve">Nationally, off the top of my head, I don't know. Let's see here. In North Dakota last year, our pregnancy rate was 96% here in North Dakota for a whole season of course. That's mature cows and heifers combined but that's what our farm business management folks put together for us for the last year, but nationally, I don't have that in front of me. </w:t>
      </w:r>
    </w:p>
    <w:p w14:paraId="6F0CC97C" w14:textId="77777777" w:rsidR="00A13C38" w:rsidRPr="00A13C38" w:rsidRDefault="00A13C38" w:rsidP="00A13C38"/>
    <w:p w14:paraId="0C16C42D" w14:textId="77777777" w:rsidR="00BA3D30" w:rsidRPr="00BA3D30" w:rsidRDefault="00A13C38" w:rsidP="00A13C38">
      <w:pPr>
        <w:rPr>
          <w:b/>
          <w:bCs/>
        </w:rPr>
      </w:pPr>
      <w:r w:rsidRPr="00BA3D30">
        <w:rPr>
          <w:b/>
          <w:bCs/>
        </w:rPr>
        <w:t>Taylor Grussing:</w:t>
      </w:r>
      <w:r w:rsidRPr="00BA3D30">
        <w:rPr>
          <w:b/>
          <w:bCs/>
        </w:rPr>
        <w:tab/>
      </w:r>
    </w:p>
    <w:p w14:paraId="589A960D" w14:textId="25496790" w:rsidR="00A13C38" w:rsidRPr="00A13C38" w:rsidRDefault="00A13C38" w:rsidP="00A13C38">
      <w:r w:rsidRPr="00A13C38">
        <w:t xml:space="preserve">Sure, but roughly 4% opens in a herd. </w:t>
      </w:r>
      <w:proofErr w:type="gramStart"/>
      <w:r w:rsidRPr="00A13C38">
        <w:t>So</w:t>
      </w:r>
      <w:proofErr w:type="gramEnd"/>
      <w:r w:rsidRPr="00A13C38">
        <w:t xml:space="preserve"> if you're not trying to shorten your calving season by any means and everything stayed the same, trying to find what percentage open you had last year maybe compare it to this year and see if things are getting better. If they're not, what can we try to look at and try to dedicate yourself to that. Maybe it's picking up the phone and like I said, talking to someone who does even genetic testing to try to help select those heifers. I know that's new and maybe not everyone has tried it. If you're a seed stock operation, that's one thing, but there </w:t>
      </w:r>
      <w:proofErr w:type="gramStart"/>
      <w:r w:rsidRPr="00A13C38">
        <w:t>is</w:t>
      </w:r>
      <w:proofErr w:type="gramEnd"/>
      <w:r w:rsidRPr="00A13C38">
        <w:t xml:space="preserve"> commercial tests available out there as well that if you want to give it a try, maybe that's something you could try too. </w:t>
      </w:r>
    </w:p>
    <w:p w14:paraId="3D7B623D" w14:textId="77777777" w:rsidR="00A13C38" w:rsidRPr="00A13C38" w:rsidRDefault="00A13C38" w:rsidP="00A13C38"/>
    <w:p w14:paraId="5C2C061C" w14:textId="77777777" w:rsidR="00BA3D30" w:rsidRPr="00BA3D30" w:rsidRDefault="00A13C38" w:rsidP="00A13C38">
      <w:pPr>
        <w:rPr>
          <w:b/>
          <w:bCs/>
        </w:rPr>
      </w:pPr>
      <w:r w:rsidRPr="00BA3D30">
        <w:rPr>
          <w:b/>
          <w:bCs/>
        </w:rPr>
        <w:t>Dr. Lacey Quail:</w:t>
      </w:r>
      <w:r w:rsidRPr="00BA3D30">
        <w:rPr>
          <w:b/>
          <w:bCs/>
        </w:rPr>
        <w:tab/>
      </w:r>
    </w:p>
    <w:p w14:paraId="41749F1E" w14:textId="6070A30D" w:rsidR="00A13C38" w:rsidRPr="00A13C38" w:rsidRDefault="00A13C38" w:rsidP="00A13C38">
      <w:r w:rsidRPr="00A13C38">
        <w:t xml:space="preserve">Right. I think it's kind of interesting how everything we've talked about, none of it is possible unless you keep records. Anything from a breed date to now thinking about replacement heifers and pushing the reproductive efficiency needle, if your veterinarian says, “I'm happy to come </w:t>
      </w:r>
      <w:proofErr w:type="spellStart"/>
      <w:r w:rsidRPr="00A13C38">
        <w:t>preg</w:t>
      </w:r>
      <w:proofErr w:type="spellEnd"/>
      <w:r w:rsidRPr="00A13C38">
        <w:t xml:space="preserve"> check for you. They need to be these many days,” if you don't have records on when you turn bulls in or when you pulled bulls or when your AI date was - like it all starts with records if you want to use the blood test and knowing how far </w:t>
      </w:r>
      <w:proofErr w:type="gramStart"/>
      <w:r w:rsidRPr="00A13C38">
        <w:t>out</w:t>
      </w:r>
      <w:proofErr w:type="gramEnd"/>
      <w:r w:rsidRPr="00A13C38">
        <w:t xml:space="preserve"> they need to be. So yes, that's a great point to end on too, is that none of this is possible unless we have some records. They don't have to be extensive, but they </w:t>
      </w:r>
      <w:proofErr w:type="gramStart"/>
      <w:r w:rsidRPr="00A13C38">
        <w:t>have to</w:t>
      </w:r>
      <w:proofErr w:type="gramEnd"/>
      <w:r w:rsidRPr="00A13C38">
        <w:t xml:space="preserve"> be able to answer the questions for your </w:t>
      </w:r>
      <w:r w:rsidRPr="00A13C38">
        <w:lastRenderedPageBreak/>
        <w:t xml:space="preserve">operation that when you do want to make management decisions, you've got the information there to back those decisions up. </w:t>
      </w:r>
    </w:p>
    <w:p w14:paraId="32091D63" w14:textId="77777777" w:rsidR="00A13C38" w:rsidRPr="00A13C38" w:rsidRDefault="00A13C38" w:rsidP="00A13C38"/>
    <w:p w14:paraId="50CEB938" w14:textId="77777777" w:rsidR="00BA3D30" w:rsidRPr="00BA3D30" w:rsidRDefault="00A13C38" w:rsidP="00A13C38">
      <w:pPr>
        <w:rPr>
          <w:b/>
          <w:bCs/>
        </w:rPr>
      </w:pPr>
      <w:r w:rsidRPr="00BA3D30">
        <w:rPr>
          <w:b/>
          <w:bCs/>
        </w:rPr>
        <w:t>Taylor Grussing:</w:t>
      </w:r>
      <w:r w:rsidRPr="00BA3D30">
        <w:rPr>
          <w:b/>
          <w:bCs/>
        </w:rPr>
        <w:tab/>
      </w:r>
    </w:p>
    <w:p w14:paraId="22B9307D" w14:textId="1FF33897" w:rsidR="00A13C38" w:rsidRPr="00A13C38" w:rsidRDefault="00A13C38" w:rsidP="00A13C38">
      <w:r w:rsidRPr="00A13C38">
        <w:t xml:space="preserve">Right. There's lots of Excel spreadsheets out there that can help. There's even some </w:t>
      </w:r>
      <w:proofErr w:type="gramStart"/>
      <w:r w:rsidRPr="00A13C38">
        <w:t>pretty nice</w:t>
      </w:r>
      <w:proofErr w:type="gramEnd"/>
      <w:r w:rsidRPr="00A13C38">
        <w:t xml:space="preserve"> technology or “software” that people can use to kind of have whole herd management, but you can do it as simple as making your own spreadsheet. At SDSU Extension, we do have what we call a Beef Management and Reproduction Scorecard that's available on our extension website. It's been there for years since Dr. Perry worked on it, but it has </w:t>
      </w:r>
      <w:proofErr w:type="gramStart"/>
      <w:r w:rsidRPr="00A13C38">
        <w:t>really good</w:t>
      </w:r>
      <w:proofErr w:type="gramEnd"/>
      <w:r w:rsidRPr="00A13C38">
        <w:t xml:space="preserve"> definitions of simple things like we're talking about that you can calculate - so what numbers you need for calving percentage? What numbers do you need for pregnancy percentage? Because if we're looking at maybe like you said, just like one season versus the whole year, so pregnancy percentage. You maybe forget about those cows that were exposed, but maybe they didn't make it through the breeding season even. Those should be accounted for in that percentage. South Dakota, there's some record keeping programs that folks will utilize more on the number side, but we don't have necessarily a “SPA” I don't think as similar as what North Dakota might have, so I tend to use those numbers quite a bit. If you guys have any questions or want help calculating these, feel free to reach out to either of us or there are several folks on the livestock economic side here at SDSU Extension as well that can help you just make your own benchmarks for your own operation. It doesn't have to be totally compared to everyone even in your state. You just want to compare yourself from year to year because without that knowledge, you necessarily can't know what you need to change. </w:t>
      </w:r>
    </w:p>
    <w:p w14:paraId="3585F6DD" w14:textId="77777777" w:rsidR="00A13C38" w:rsidRPr="00A13C38" w:rsidRDefault="00A13C38" w:rsidP="00A13C38"/>
    <w:p w14:paraId="310EC1CF" w14:textId="77777777" w:rsidR="00BA3D30" w:rsidRPr="00BA3D30" w:rsidRDefault="00A13C38" w:rsidP="00A13C38">
      <w:pPr>
        <w:rPr>
          <w:b/>
          <w:bCs/>
        </w:rPr>
      </w:pPr>
      <w:r w:rsidRPr="00BA3D30">
        <w:rPr>
          <w:b/>
          <w:bCs/>
        </w:rPr>
        <w:t>Dr. Lacey Quail:</w:t>
      </w:r>
      <w:r w:rsidRPr="00BA3D30">
        <w:rPr>
          <w:b/>
          <w:bCs/>
        </w:rPr>
        <w:tab/>
      </w:r>
    </w:p>
    <w:p w14:paraId="6F5C52C0" w14:textId="25A4744F" w:rsidR="00A13C38" w:rsidRPr="00A13C38" w:rsidRDefault="00A13C38" w:rsidP="00A13C38">
      <w:r w:rsidRPr="00A13C38">
        <w:t>Exactly. Yes, exactly.</w:t>
      </w:r>
    </w:p>
    <w:p w14:paraId="43DF811E" w14:textId="77777777" w:rsidR="00A13C38" w:rsidRPr="00A13C38" w:rsidRDefault="00A13C38" w:rsidP="00A13C38"/>
    <w:p w14:paraId="6195E68F" w14:textId="77777777" w:rsidR="00BA3D30" w:rsidRPr="00BA3D30" w:rsidRDefault="00A13C38" w:rsidP="00A13C38">
      <w:pPr>
        <w:rPr>
          <w:b/>
          <w:bCs/>
        </w:rPr>
      </w:pPr>
      <w:r w:rsidRPr="00BA3D30">
        <w:rPr>
          <w:b/>
          <w:bCs/>
        </w:rPr>
        <w:t>Taylor Grussing:</w:t>
      </w:r>
      <w:r w:rsidRPr="00BA3D30">
        <w:rPr>
          <w:b/>
          <w:bCs/>
        </w:rPr>
        <w:tab/>
      </w:r>
    </w:p>
    <w:p w14:paraId="70692EFE" w14:textId="1E2DE423" w:rsidR="00A13C38" w:rsidRPr="00A13C38" w:rsidRDefault="00A13C38" w:rsidP="00A13C38">
      <w:r w:rsidRPr="00A13C38">
        <w:t xml:space="preserve">Awesome. Well, that has been a pretty good overview I think of the options. </w:t>
      </w:r>
      <w:proofErr w:type="gramStart"/>
      <w:r w:rsidRPr="00A13C38">
        <w:t>All</w:t>
      </w:r>
      <w:proofErr w:type="gramEnd"/>
      <w:r w:rsidRPr="00A13C38">
        <w:t xml:space="preserve"> depends on your goals. I know everyone is busy - seasons of life. If you have- I don't want to say like a rainy day or an off weekend, maybe that's something you can sit down at your next family meeting and calculate just a couple of those numbers because weaning season will be here before we know it. Obviously, that's always a good time to </w:t>
      </w:r>
      <w:proofErr w:type="spellStart"/>
      <w:r w:rsidRPr="00A13C38">
        <w:t>preg</w:t>
      </w:r>
      <w:proofErr w:type="spellEnd"/>
      <w:r w:rsidRPr="00A13C38">
        <w:t xml:space="preserve"> check as well when you're pulling the calves off. So don't be afraid to call your vet early and figure out when he can or she can get there and we can get these numbers rolling and that might be one way to save a little bit of heartache maybe or a little bit of quick decision-making later in the fall when we really have to make those decisions. </w:t>
      </w:r>
    </w:p>
    <w:p w14:paraId="0E3CB0FA" w14:textId="77777777" w:rsidR="00A13C38" w:rsidRPr="00A13C38" w:rsidRDefault="00A13C38" w:rsidP="00A13C38"/>
    <w:p w14:paraId="7221071C" w14:textId="77777777" w:rsidR="00BA3D30" w:rsidRPr="00BA3D30" w:rsidRDefault="00A13C38" w:rsidP="00A13C38">
      <w:pPr>
        <w:rPr>
          <w:b/>
          <w:bCs/>
        </w:rPr>
      </w:pPr>
      <w:r w:rsidRPr="00BA3D30">
        <w:rPr>
          <w:b/>
          <w:bCs/>
        </w:rPr>
        <w:t>Dr. Lacey Quail:</w:t>
      </w:r>
      <w:r w:rsidRPr="00BA3D30">
        <w:rPr>
          <w:b/>
          <w:bCs/>
        </w:rPr>
        <w:tab/>
      </w:r>
    </w:p>
    <w:p w14:paraId="495E0D1C" w14:textId="4EBADF9A" w:rsidR="00A13C38" w:rsidRPr="00A13C38" w:rsidRDefault="00A13C38" w:rsidP="00A13C38">
      <w:r w:rsidRPr="00A13C38">
        <w:t xml:space="preserve">I'm always a person that needs more time than most, it seems like, to make decisions so I think the earlier we can start thinking about them, the better. </w:t>
      </w:r>
    </w:p>
    <w:p w14:paraId="3829BE0B" w14:textId="77777777" w:rsidR="00A13C38" w:rsidRPr="00A13C38" w:rsidRDefault="00A13C38" w:rsidP="00A13C38"/>
    <w:p w14:paraId="3464431C" w14:textId="77777777" w:rsidR="00BA3D30" w:rsidRPr="00BA3D30" w:rsidRDefault="00A13C38" w:rsidP="00A13C38">
      <w:pPr>
        <w:rPr>
          <w:b/>
          <w:bCs/>
        </w:rPr>
      </w:pPr>
      <w:r w:rsidRPr="00BA3D30">
        <w:rPr>
          <w:b/>
          <w:bCs/>
        </w:rPr>
        <w:t>Taylor Grussing:</w:t>
      </w:r>
      <w:r w:rsidRPr="00BA3D30">
        <w:rPr>
          <w:b/>
          <w:bCs/>
        </w:rPr>
        <w:tab/>
      </w:r>
    </w:p>
    <w:p w14:paraId="346C81CA" w14:textId="781ABA26" w:rsidR="00A13C38" w:rsidRPr="00A13C38" w:rsidRDefault="00A13C38" w:rsidP="00A13C38">
      <w:r w:rsidRPr="00A13C38">
        <w:t xml:space="preserve">Awesome. So Lacey, how would someone contact you if they have questions on any of this or anything else? </w:t>
      </w:r>
    </w:p>
    <w:p w14:paraId="41BBFB66" w14:textId="77777777" w:rsidR="00A13C38" w:rsidRPr="00A13C38" w:rsidRDefault="00A13C38" w:rsidP="00A13C38"/>
    <w:p w14:paraId="1AF755A1" w14:textId="77777777" w:rsidR="00BA3D30" w:rsidRPr="00BA3D30" w:rsidRDefault="00A13C38" w:rsidP="00A13C38">
      <w:pPr>
        <w:rPr>
          <w:b/>
          <w:bCs/>
        </w:rPr>
      </w:pPr>
      <w:r w:rsidRPr="00BA3D30">
        <w:rPr>
          <w:b/>
          <w:bCs/>
        </w:rPr>
        <w:lastRenderedPageBreak/>
        <w:t>Dr. Lacey Quail:</w:t>
      </w:r>
      <w:r w:rsidRPr="00BA3D30">
        <w:rPr>
          <w:b/>
          <w:bCs/>
        </w:rPr>
        <w:tab/>
      </w:r>
    </w:p>
    <w:p w14:paraId="63A849CD" w14:textId="056F5407" w:rsidR="00A13C38" w:rsidRPr="00A13C38" w:rsidRDefault="00A13C38" w:rsidP="00A13C38">
      <w:r w:rsidRPr="00A13C38">
        <w:t xml:space="preserve">Yes, feel free. I always enjoy talking to producers. My email is lacey.quail@ndsu.edu. Feel free to give the North Central Research Extension Center a call. They can get a hold of me then there too. </w:t>
      </w:r>
      <w:proofErr w:type="gramStart"/>
      <w:r w:rsidRPr="00A13C38">
        <w:t>So</w:t>
      </w:r>
      <w:proofErr w:type="gramEnd"/>
      <w:r w:rsidRPr="00A13C38">
        <w:t xml:space="preserve"> look forward to it. </w:t>
      </w:r>
    </w:p>
    <w:p w14:paraId="4A241DD5" w14:textId="77777777" w:rsidR="00A13C38" w:rsidRPr="00A13C38" w:rsidRDefault="00A13C38" w:rsidP="00A13C38"/>
    <w:p w14:paraId="228EDA1C" w14:textId="77777777" w:rsidR="00BA3D30" w:rsidRPr="00BA3D30" w:rsidRDefault="00A13C38" w:rsidP="00A13C38">
      <w:pPr>
        <w:rPr>
          <w:b/>
          <w:bCs/>
        </w:rPr>
      </w:pPr>
      <w:r w:rsidRPr="00BA3D30">
        <w:rPr>
          <w:b/>
          <w:bCs/>
        </w:rPr>
        <w:t>Taylor Grussing:</w:t>
      </w:r>
      <w:r w:rsidRPr="00BA3D30">
        <w:rPr>
          <w:b/>
          <w:bCs/>
        </w:rPr>
        <w:tab/>
      </w:r>
    </w:p>
    <w:p w14:paraId="386E9DEE" w14:textId="1D9CC719" w:rsidR="00A13C38" w:rsidRPr="00A13C38" w:rsidRDefault="00A13C38" w:rsidP="00A13C38">
      <w:r w:rsidRPr="00A13C38">
        <w:t>Awesome. You can find our contact information on the SDSU Extension website as well, which is extension.sdstate.edu and we will hopefully have a good rest of our summer season. Until next time, we hope you all eat beef.</w:t>
      </w:r>
    </w:p>
    <w:p w14:paraId="7D44EA0A" w14:textId="77777777" w:rsidR="00321161" w:rsidRPr="00321161" w:rsidRDefault="00321161" w:rsidP="00321161">
      <w:pPr>
        <w:rPr>
          <w:b/>
          <w:bCs/>
        </w:rPr>
      </w:pPr>
    </w:p>
    <w:p w14:paraId="31044CCC" w14:textId="1D6C6759" w:rsidR="00653EBA" w:rsidRDefault="00653EBA" w:rsidP="00321161">
      <w:pPr>
        <w:rPr>
          <w:b/>
          <w:bCs/>
        </w:rPr>
      </w:pPr>
      <w:r>
        <w:rPr>
          <w:b/>
          <w:bCs/>
        </w:rPr>
        <w:t>Kiernan Brandt</w:t>
      </w:r>
      <w:r w:rsidR="00321161" w:rsidRPr="00321161">
        <w:rPr>
          <w:b/>
          <w:bCs/>
        </w:rPr>
        <w:t>:</w:t>
      </w:r>
      <w:r w:rsidR="00321161" w:rsidRPr="00321161">
        <w:rPr>
          <w:b/>
          <w:bCs/>
        </w:rPr>
        <w:tab/>
      </w:r>
    </w:p>
    <w:p w14:paraId="57D37519" w14:textId="65E22DCF" w:rsidR="00321161" w:rsidRPr="00321161" w:rsidRDefault="00321161" w:rsidP="00321161">
      <w:r w:rsidRPr="00321161">
        <w:t>Thank you for tuning into this episode of Cattle HQ. Brought to you by SDSU Extension, headquarters for all things beef. We invite you to visit extension.sdstate.edu for the latest beef information as well as subscribe to the show on Spotify. You will also find show notes and resources from today’s episode, until next time. Remember, success is not a goal, it’s a byproduct.</w:t>
      </w:r>
    </w:p>
    <w:p w14:paraId="74327E13" w14:textId="77777777" w:rsidR="00892B2D" w:rsidRDefault="00892B2D" w:rsidP="00892B2D"/>
    <w:bookmarkEnd w:id="0"/>
    <w:p w14:paraId="5E86A06F" w14:textId="77777777" w:rsidR="00892B2D" w:rsidRDefault="00892B2D" w:rsidP="00892B2D"/>
    <w:p w14:paraId="17F7B42A" w14:textId="4A31EFA7" w:rsidR="0065242E" w:rsidRPr="008A2ECA" w:rsidRDefault="00A1462E" w:rsidP="004055B4">
      <w:pPr>
        <w:spacing w:after="120"/>
        <w:rPr>
          <w:rFonts w:cs="Arial"/>
        </w:rPr>
      </w:pPr>
      <w:r>
        <w:rPr>
          <w:rFonts w:cs="Arial"/>
        </w:rPr>
        <w:t>[</w:t>
      </w:r>
      <w:r w:rsidR="005757F2">
        <w:rPr>
          <w:rFonts w:cs="Arial"/>
        </w:rPr>
        <w:t xml:space="preserve">Outro </w:t>
      </w:r>
      <w:r>
        <w:rPr>
          <w:rFonts w:cs="Arial"/>
        </w:rPr>
        <w:t>music]</w:t>
      </w:r>
    </w:p>
    <w:sectPr w:rsidR="0065242E" w:rsidRPr="008A2ECA" w:rsidSect="000647F5">
      <w:headerReference w:type="even" r:id="rId6"/>
      <w:headerReference w:type="default" r:id="rId7"/>
      <w:footerReference w:type="even" r:id="rId8"/>
      <w:footerReference w:type="default" r:id="rId9"/>
      <w:headerReference w:type="first" r:id="rId10"/>
      <w:footerReference w:type="first" r:id="rId11"/>
      <w:pgSz w:w="12240" w:h="15840"/>
      <w:pgMar w:top="1080" w:right="1080" w:bottom="1080" w:left="1080" w:header="144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F9972E" w14:textId="77777777" w:rsidR="00E12470" w:rsidRDefault="00E12470" w:rsidP="00C37AF7">
      <w:r>
        <w:separator/>
      </w:r>
    </w:p>
  </w:endnote>
  <w:endnote w:type="continuationSeparator" w:id="0">
    <w:p w14:paraId="41122027" w14:textId="77777777" w:rsidR="00E12470" w:rsidRDefault="00E12470" w:rsidP="00C37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DF5F45" w14:textId="77777777" w:rsidR="00D82025" w:rsidRDefault="00D820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EE3A2D" w14:textId="77777777" w:rsidR="00C37AF7" w:rsidRPr="00FF1795" w:rsidRDefault="00C60F31" w:rsidP="00FF1795">
    <w:pPr>
      <w:rPr>
        <w:rFonts w:cs="Arial"/>
        <w:color w:val="0033A0"/>
        <w:sz w:val="16"/>
        <w:szCs w:val="16"/>
      </w:rPr>
    </w:pPr>
    <w:r>
      <w:rPr>
        <w:rFonts w:cs="Arial"/>
        <w:noProof/>
        <w:color w:val="0033A0"/>
        <w:sz w:val="16"/>
        <w:szCs w:val="16"/>
      </w:rPr>
      <mc:AlternateContent>
        <mc:Choice Requires="wps">
          <w:drawing>
            <wp:anchor distT="0" distB="0" distL="114300" distR="114300" simplePos="0" relativeHeight="251661312" behindDoc="0" locked="0" layoutInCell="1" allowOverlap="1" wp14:anchorId="483D1196" wp14:editId="31C05B65">
              <wp:simplePos x="0" y="0"/>
              <wp:positionH relativeFrom="column">
                <wp:posOffset>2217419</wp:posOffset>
              </wp:positionH>
              <wp:positionV relativeFrom="paragraph">
                <wp:posOffset>208280</wp:posOffset>
              </wp:positionV>
              <wp:extent cx="4356735" cy="609600"/>
              <wp:effectExtent l="0" t="0" r="0" b="0"/>
              <wp:wrapNone/>
              <wp:docPr id="4"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356735" cy="609600"/>
                      </a:xfrm>
                      <a:prstGeom prst="rect">
                        <a:avLst/>
                      </a:prstGeom>
                      <a:solidFill>
                        <a:schemeClr val="lt1"/>
                      </a:solidFill>
                      <a:ln w="6350">
                        <a:noFill/>
                      </a:ln>
                    </wps:spPr>
                    <wps:txbx>
                      <w:txbxContent>
                        <w:p w14:paraId="4173ABC1" w14:textId="77777777" w:rsidR="00FF1795" w:rsidRPr="00C60F31" w:rsidRDefault="00FF1795" w:rsidP="00FF1795">
                          <w:pPr>
                            <w:rPr>
                              <w:rFonts w:cs="Arial"/>
                              <w:color w:val="0033A0"/>
                              <w:sz w:val="16"/>
                              <w:szCs w:val="16"/>
                            </w:rPr>
                          </w:pPr>
                          <w:r w:rsidRPr="00C60F31">
                            <w:rPr>
                              <w:rFonts w:cs="Arial"/>
                              <w:color w:val="0033A0"/>
                              <w:sz w:val="16"/>
                              <w:szCs w:val="16"/>
                            </w:rPr>
                            <w:t>SDSU Extension is an equal opportunity provider and employer in accordance with the nondiscrimination policies of South Dakota State University, the South Dakota Board of Regents and the United States Department of Agriculture.</w:t>
                          </w:r>
                        </w:p>
                        <w:p w14:paraId="0D90DBD1" w14:textId="4D1A78CE" w:rsidR="00FF1795" w:rsidRPr="00C60F31" w:rsidRDefault="00FF1795" w:rsidP="00FF1795">
                          <w:pPr>
                            <w:spacing w:before="180"/>
                            <w:rPr>
                              <w:rFonts w:cs="Arial"/>
                              <w:color w:val="0033A0"/>
                              <w:sz w:val="16"/>
                              <w:szCs w:val="16"/>
                            </w:rPr>
                          </w:pPr>
                          <w:r w:rsidRPr="00C60F31">
                            <w:rPr>
                              <w:rFonts w:cs="Arial"/>
                              <w:color w:val="0033A0"/>
                              <w:sz w:val="16"/>
                              <w:szCs w:val="16"/>
                            </w:rPr>
                            <w:t xml:space="preserve">Learn more at </w:t>
                          </w:r>
                          <w:hyperlink r:id="rId1" w:history="1">
                            <w:r w:rsidRPr="00C60F31">
                              <w:rPr>
                                <w:rStyle w:val="Hyperlink"/>
                                <w:rFonts w:cs="Arial"/>
                                <w:color w:val="0033A0"/>
                                <w:sz w:val="16"/>
                                <w:szCs w:val="16"/>
                              </w:rPr>
                              <w:t>extension.sdstate.edu</w:t>
                            </w:r>
                          </w:hyperlink>
                          <w:r w:rsidRPr="00C60F31">
                            <w:rPr>
                              <w:rFonts w:cs="Arial"/>
                              <w:color w:val="0033A0"/>
                              <w:sz w:val="16"/>
                              <w:szCs w:val="16"/>
                            </w:rPr>
                            <w:t xml:space="preserve">. © </w:t>
                          </w:r>
                          <w:r w:rsidR="00A80ED5">
                            <w:rPr>
                              <w:rFonts w:cs="Arial"/>
                              <w:color w:val="0033A0"/>
                              <w:sz w:val="16"/>
                              <w:szCs w:val="16"/>
                            </w:rPr>
                            <w:t>202</w:t>
                          </w:r>
                          <w:r w:rsidR="00D82025">
                            <w:rPr>
                              <w:rFonts w:cs="Arial"/>
                              <w:color w:val="0033A0"/>
                              <w:sz w:val="16"/>
                              <w:szCs w:val="16"/>
                            </w:rPr>
                            <w:t>4</w:t>
                          </w:r>
                          <w:r w:rsidRPr="00C60F31">
                            <w:rPr>
                              <w:rFonts w:cs="Arial"/>
                              <w:color w:val="0033A0"/>
                              <w:sz w:val="16"/>
                              <w:szCs w:val="16"/>
                            </w:rPr>
                            <w:t xml:space="preserve"> South Dakota Board of Regents.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3D1196" id="_x0000_t202" coordsize="21600,21600" o:spt="202" path="m,l,21600r21600,l21600,xe">
              <v:stroke joinstyle="miter"/>
              <v:path gradientshapeok="t" o:connecttype="rect"/>
            </v:shapetype>
            <v:shape id="Text Box 4" o:spid="_x0000_s1027" type="#_x0000_t202" alt="&quot;&quot;" style="position:absolute;margin-left:174.6pt;margin-top:16.4pt;width:343.0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" fillcolor="white [3201]" stroked="f" strokeweight=".5pt">
              <v:textbox inset="0,0,0,0">
                <w:txbxContent>
                  <w:p w14:paraId="4173ABC1" w14:textId="77777777" w:rsidR="00FF1795" w:rsidRPr="00C60F31" w:rsidRDefault="00FF1795" w:rsidP="00FF1795">
                    <w:pPr>
                      <w:rPr>
                        <w:rFonts w:cs="Arial"/>
                        <w:color w:val="0033A0"/>
                        <w:sz w:val="16"/>
                        <w:szCs w:val="16"/>
                      </w:rPr>
                    </w:pPr>
                    <w:r w:rsidRPr="00C60F31">
                      <w:rPr>
                        <w:rFonts w:cs="Arial"/>
                        <w:color w:val="0033A0"/>
                        <w:sz w:val="16"/>
                        <w:szCs w:val="16"/>
                      </w:rPr>
                      <w:t>SDSU Extension is an equal opportunity provider and employer in accordance with the nondiscrimination policies of South Dakota State University, the South Dakota Board of Regents and the United States Department of Agriculture.</w:t>
                    </w:r>
                  </w:p>
                  <w:p w14:paraId="0D90DBD1" w14:textId="4D1A78CE" w:rsidR="00FF1795" w:rsidRPr="00C60F31" w:rsidRDefault="00FF1795" w:rsidP="00FF1795">
                    <w:pPr>
                      <w:spacing w:before="180"/>
                      <w:rPr>
                        <w:rFonts w:cs="Arial"/>
                        <w:color w:val="0033A0"/>
                        <w:sz w:val="16"/>
                        <w:szCs w:val="16"/>
                      </w:rPr>
                    </w:pPr>
                    <w:r w:rsidRPr="00C60F31">
                      <w:rPr>
                        <w:rFonts w:cs="Arial"/>
                        <w:color w:val="0033A0"/>
                        <w:sz w:val="16"/>
                        <w:szCs w:val="16"/>
                      </w:rPr>
                      <w:t xml:space="preserve">Learn more at </w:t>
                    </w:r>
                    <w:hyperlink r:id="rId2" w:history="1">
                      <w:r w:rsidRPr="00C60F31">
                        <w:rPr>
                          <w:rStyle w:val="Hyperlink"/>
                          <w:rFonts w:cs="Arial"/>
                          <w:color w:val="0033A0"/>
                          <w:sz w:val="16"/>
                          <w:szCs w:val="16"/>
                        </w:rPr>
                        <w:t>extension.sdstate.edu</w:t>
                      </w:r>
                    </w:hyperlink>
                    <w:r w:rsidRPr="00C60F31">
                      <w:rPr>
                        <w:rFonts w:cs="Arial"/>
                        <w:color w:val="0033A0"/>
                        <w:sz w:val="16"/>
                        <w:szCs w:val="16"/>
                      </w:rPr>
                      <w:t xml:space="preserve">. © </w:t>
                    </w:r>
                    <w:r w:rsidR="00A80ED5">
                      <w:rPr>
                        <w:rFonts w:cs="Arial"/>
                        <w:color w:val="0033A0"/>
                        <w:sz w:val="16"/>
                        <w:szCs w:val="16"/>
                      </w:rPr>
                      <w:t>202</w:t>
                    </w:r>
                    <w:r w:rsidR="00D82025">
                      <w:rPr>
                        <w:rFonts w:cs="Arial"/>
                        <w:color w:val="0033A0"/>
                        <w:sz w:val="16"/>
                        <w:szCs w:val="16"/>
                      </w:rPr>
                      <w:t>4</w:t>
                    </w:r>
                    <w:r w:rsidRPr="00C60F31">
                      <w:rPr>
                        <w:rFonts w:cs="Arial"/>
                        <w:color w:val="0033A0"/>
                        <w:sz w:val="16"/>
                        <w:szCs w:val="16"/>
                      </w:rPr>
                      <w:t xml:space="preserve"> South Dakota Board of Regents.</w:t>
                    </w:r>
                  </w:p>
                </w:txbxContent>
              </v:textbox>
            </v:shape>
          </w:pict>
        </mc:Fallback>
      </mc:AlternateContent>
    </w:r>
    <w:r w:rsidR="00953355">
      <w:rPr>
        <w:rFonts w:cs="Arial"/>
        <w:noProof/>
        <w:color w:val="0033A0"/>
        <w:sz w:val="16"/>
        <w:szCs w:val="16"/>
      </w:rPr>
      <w:drawing>
        <wp:anchor distT="0" distB="0" distL="114300" distR="114300" simplePos="0" relativeHeight="251662336" behindDoc="0" locked="0" layoutInCell="1" allowOverlap="1" wp14:anchorId="2FBBA483" wp14:editId="49CBFD47">
          <wp:simplePos x="0" y="0"/>
          <wp:positionH relativeFrom="column">
            <wp:posOffset>-160020</wp:posOffset>
          </wp:positionH>
          <wp:positionV relativeFrom="paragraph">
            <wp:posOffset>245745</wp:posOffset>
          </wp:positionV>
          <wp:extent cx="2080260" cy="535348"/>
          <wp:effectExtent l="0" t="0" r="254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2137942" cy="550192"/>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9EDDD1" w14:textId="77777777" w:rsidR="00D82025" w:rsidRDefault="00D820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7842BE6" w14:textId="77777777" w:rsidR="00E12470" w:rsidRDefault="00E12470" w:rsidP="00C37AF7">
      <w:r>
        <w:separator/>
      </w:r>
    </w:p>
  </w:footnote>
  <w:footnote w:type="continuationSeparator" w:id="0">
    <w:p w14:paraId="300B0D8C" w14:textId="77777777" w:rsidR="00E12470" w:rsidRDefault="00E12470" w:rsidP="00C37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997E5C" w14:textId="77777777" w:rsidR="00D82025" w:rsidRDefault="00D820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2ADCA6" w14:textId="77777777" w:rsidR="00C37AF7" w:rsidRDefault="000647F5">
    <w:pPr>
      <w:pStyle w:val="Header"/>
    </w:pPr>
    <w:r>
      <w:rPr>
        <w:noProof/>
      </w:rPr>
      <mc:AlternateContent>
        <mc:Choice Requires="wps">
          <w:drawing>
            <wp:anchor distT="0" distB="0" distL="114300" distR="114300" simplePos="0" relativeHeight="251664384" behindDoc="0" locked="0" layoutInCell="1" allowOverlap="1" wp14:anchorId="6DB2223E" wp14:editId="3B7EF9EC">
              <wp:simplePos x="0" y="0"/>
              <wp:positionH relativeFrom="column">
                <wp:posOffset>584200</wp:posOffset>
              </wp:positionH>
              <wp:positionV relativeFrom="page">
                <wp:posOffset>581660</wp:posOffset>
              </wp:positionV>
              <wp:extent cx="6146800" cy="312420"/>
              <wp:effectExtent l="0" t="0" r="0" b="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146800" cy="312420"/>
                      </a:xfrm>
                      <a:prstGeom prst="rect">
                        <a:avLst/>
                      </a:prstGeom>
                      <a:noFill/>
                      <a:ln w="6350">
                        <a:noFill/>
                      </a:ln>
                    </wps:spPr>
                    <wps:txbx>
                      <w:txbxContent>
                        <w:p w14:paraId="24F8B321" w14:textId="77777777" w:rsidR="000647F5" w:rsidRPr="002978C5" w:rsidRDefault="000647F5" w:rsidP="000647F5">
                          <w:pPr>
                            <w:jc w:val="right"/>
                            <w:rPr>
                              <w:rFonts w:cs="Arial"/>
                              <w:b/>
                              <w:bCs/>
                              <w:i/>
                              <w:iCs/>
                              <w:color w:val="FFFFFF" w:themeColor="background1"/>
                              <w:sz w:val="22"/>
                              <w:szCs w:val="22"/>
                            </w:rPr>
                          </w:pPr>
                          <w:r w:rsidRPr="00A80ED5">
                            <w:rPr>
                              <w:rFonts w:cs="Arial"/>
                              <w:b/>
                              <w:bCs/>
                              <w:i/>
                              <w:iCs/>
                              <w:color w:val="FFFFFF" w:themeColor="background1"/>
                              <w:sz w:val="22"/>
                              <w:szCs w:val="22"/>
                            </w:rPr>
                            <w:t>Educating, Engaging, Empowering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B2223E" id="_x0000_t202" coordsize="21600,21600" o:spt="202" path="m,l,21600r21600,l21600,xe">
              <v:stroke joinstyle="miter"/>
              <v:path gradientshapeok="t" o:connecttype="rect"/>
            </v:shapetype>
            <v:shape id="Text Box 2" o:spid="_x0000_s1026" type="#_x0000_t202" alt="&quot;&quot;" style="position:absolute;margin-left:46pt;margin-top:45.8pt;width:484pt;height:2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" filled="f" stroked="f" strokeweight=".5pt">
              <v:textbox>
                <w:txbxContent>
                  <w:p w14:paraId="24F8B321" w14:textId="77777777" w:rsidR="000647F5" w:rsidRPr="002978C5" w:rsidRDefault="000647F5" w:rsidP="000647F5">
                    <w:pPr>
                      <w:jc w:val="right"/>
                      <w:rPr>
                        <w:rFonts w:cs="Arial"/>
                        <w:b/>
                        <w:bCs/>
                        <w:i/>
                        <w:iCs/>
                        <w:color w:val="FFFFFF" w:themeColor="background1"/>
                        <w:sz w:val="22"/>
                        <w:szCs w:val="22"/>
                      </w:rPr>
                    </w:pPr>
                    <w:r w:rsidRPr="00A80ED5">
                      <w:rPr>
                        <w:rFonts w:cs="Arial"/>
                        <w:b/>
                        <w:bCs/>
                        <w:i/>
                        <w:iCs/>
                        <w:color w:val="FFFFFF" w:themeColor="background1"/>
                        <w:sz w:val="22"/>
                        <w:szCs w:val="22"/>
                      </w:rPr>
                      <w:t>Educating, Engaging, Empowering</w:t>
                    </w:r>
                  </w:p>
                </w:txbxContent>
              </v:textbox>
              <w10:wrap anchory="page"/>
            </v:shape>
          </w:pict>
        </mc:Fallback>
      </mc:AlternateContent>
    </w:r>
    <w:r w:rsidR="00FF1795">
      <w:rPr>
        <w:noProof/>
      </w:rPr>
      <w:drawing>
        <wp:anchor distT="0" distB="0" distL="114300" distR="114300" simplePos="0" relativeHeight="251660288" behindDoc="0" locked="0" layoutInCell="1" allowOverlap="1" wp14:anchorId="43738279" wp14:editId="1146B079">
          <wp:simplePos x="0" y="0"/>
          <wp:positionH relativeFrom="column">
            <wp:posOffset>-320040</wp:posOffset>
          </wp:positionH>
          <wp:positionV relativeFrom="paragraph">
            <wp:posOffset>-404137</wp:posOffset>
          </wp:positionV>
          <wp:extent cx="7133588" cy="453826"/>
          <wp:effectExtent l="0" t="0" r="0" b="381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133588" cy="453826"/>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B8528A" w14:textId="77777777" w:rsidR="00D82025" w:rsidRDefault="00D82025">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591"/>
    <w:rsid w:val="0005407F"/>
    <w:rsid w:val="000647F5"/>
    <w:rsid w:val="000730AD"/>
    <w:rsid w:val="000941D8"/>
    <w:rsid w:val="00194FE6"/>
    <w:rsid w:val="00226F7D"/>
    <w:rsid w:val="002968DD"/>
    <w:rsid w:val="002978C5"/>
    <w:rsid w:val="002E3513"/>
    <w:rsid w:val="00301A6B"/>
    <w:rsid w:val="00321161"/>
    <w:rsid w:val="00321808"/>
    <w:rsid w:val="00327F19"/>
    <w:rsid w:val="00355CFE"/>
    <w:rsid w:val="00386849"/>
    <w:rsid w:val="0040272E"/>
    <w:rsid w:val="004055B4"/>
    <w:rsid w:val="00425872"/>
    <w:rsid w:val="0043276E"/>
    <w:rsid w:val="00500483"/>
    <w:rsid w:val="00525D10"/>
    <w:rsid w:val="00556384"/>
    <w:rsid w:val="005757F2"/>
    <w:rsid w:val="005B768B"/>
    <w:rsid w:val="005D7A4D"/>
    <w:rsid w:val="005E56C9"/>
    <w:rsid w:val="00651FE9"/>
    <w:rsid w:val="0065242E"/>
    <w:rsid w:val="00653EBA"/>
    <w:rsid w:val="006551C6"/>
    <w:rsid w:val="00671C01"/>
    <w:rsid w:val="00676D9A"/>
    <w:rsid w:val="006A0FD0"/>
    <w:rsid w:val="006A3E2B"/>
    <w:rsid w:val="006B3A0A"/>
    <w:rsid w:val="006D69F4"/>
    <w:rsid w:val="006D75AD"/>
    <w:rsid w:val="006E1903"/>
    <w:rsid w:val="007101CC"/>
    <w:rsid w:val="007924E3"/>
    <w:rsid w:val="007A0703"/>
    <w:rsid w:val="007B69D7"/>
    <w:rsid w:val="007D0D3D"/>
    <w:rsid w:val="007F1933"/>
    <w:rsid w:val="00867DC9"/>
    <w:rsid w:val="00870D50"/>
    <w:rsid w:val="00892B2D"/>
    <w:rsid w:val="008A2ECA"/>
    <w:rsid w:val="008D4708"/>
    <w:rsid w:val="008E5212"/>
    <w:rsid w:val="008E756F"/>
    <w:rsid w:val="009074E8"/>
    <w:rsid w:val="00920E3B"/>
    <w:rsid w:val="00924C24"/>
    <w:rsid w:val="00953355"/>
    <w:rsid w:val="00975936"/>
    <w:rsid w:val="00982E12"/>
    <w:rsid w:val="00991B26"/>
    <w:rsid w:val="009B09D1"/>
    <w:rsid w:val="00A0373B"/>
    <w:rsid w:val="00A13C38"/>
    <w:rsid w:val="00A1462E"/>
    <w:rsid w:val="00A54D6F"/>
    <w:rsid w:val="00A661BB"/>
    <w:rsid w:val="00A80ED5"/>
    <w:rsid w:val="00AA404B"/>
    <w:rsid w:val="00AC5209"/>
    <w:rsid w:val="00B05598"/>
    <w:rsid w:val="00B63F67"/>
    <w:rsid w:val="00B67D7E"/>
    <w:rsid w:val="00B85B89"/>
    <w:rsid w:val="00BA3D30"/>
    <w:rsid w:val="00C05FA7"/>
    <w:rsid w:val="00C212CB"/>
    <w:rsid w:val="00C22772"/>
    <w:rsid w:val="00C37AF7"/>
    <w:rsid w:val="00C57DA6"/>
    <w:rsid w:val="00C60F31"/>
    <w:rsid w:val="00CF76BA"/>
    <w:rsid w:val="00D153EC"/>
    <w:rsid w:val="00D37D7D"/>
    <w:rsid w:val="00D37E6D"/>
    <w:rsid w:val="00D538F6"/>
    <w:rsid w:val="00D82025"/>
    <w:rsid w:val="00D93DC0"/>
    <w:rsid w:val="00D97EC0"/>
    <w:rsid w:val="00DA241B"/>
    <w:rsid w:val="00DC3BEA"/>
    <w:rsid w:val="00DF2F3D"/>
    <w:rsid w:val="00E12470"/>
    <w:rsid w:val="00E7159B"/>
    <w:rsid w:val="00EA0B4F"/>
    <w:rsid w:val="00EB4AFA"/>
    <w:rsid w:val="00ED13AE"/>
    <w:rsid w:val="00EE0C9B"/>
    <w:rsid w:val="00EF48FF"/>
    <w:rsid w:val="00F0256E"/>
    <w:rsid w:val="00F170D3"/>
    <w:rsid w:val="00F20591"/>
    <w:rsid w:val="00FE1027"/>
    <w:rsid w:val="00FF1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6C308"/>
  <w15:chartTrackingRefBased/>
  <w15:docId w15:val="{FDBF9EB7-A7C0-7D44-93D4-536CE1F87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AF7"/>
    <w:rPr>
      <w:rFonts w:ascii="Arial" w:hAnsi="Arial"/>
    </w:rPr>
  </w:style>
  <w:style w:type="paragraph" w:styleId="Heading1">
    <w:name w:val="heading 1"/>
    <w:basedOn w:val="Normal"/>
    <w:next w:val="Normal"/>
    <w:link w:val="Heading1Char"/>
    <w:uiPriority w:val="9"/>
    <w:qFormat/>
    <w:rsid w:val="00C37AF7"/>
    <w:pPr>
      <w:jc w:val="center"/>
      <w:outlineLvl w:val="0"/>
    </w:pPr>
    <w:rPr>
      <w:rFonts w:cs="Arial"/>
      <w:b/>
      <w:bCs/>
      <w:color w:val="0B4680"/>
      <w:sz w:val="52"/>
      <w:szCs w:val="52"/>
    </w:rPr>
  </w:style>
  <w:style w:type="paragraph" w:styleId="Heading2">
    <w:name w:val="heading 2"/>
    <w:basedOn w:val="Normal"/>
    <w:next w:val="Normal"/>
    <w:link w:val="Heading2Char"/>
    <w:uiPriority w:val="9"/>
    <w:unhideWhenUsed/>
    <w:qFormat/>
    <w:rsid w:val="00C37AF7"/>
    <w:pPr>
      <w:jc w:val="center"/>
      <w:outlineLvl w:val="1"/>
    </w:pPr>
    <w:rPr>
      <w:rFonts w:cs="Arial"/>
      <w:b/>
      <w:bCs/>
      <w:color w:val="262626" w:themeColor="text1" w:themeTint="D9"/>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37AF7"/>
    <w:pPr>
      <w:tabs>
        <w:tab w:val="center" w:pos="4680"/>
        <w:tab w:val="right" w:pos="9360"/>
      </w:tabs>
    </w:pPr>
  </w:style>
  <w:style w:type="character" w:customStyle="1" w:styleId="HeaderChar">
    <w:name w:val="Header Char"/>
    <w:basedOn w:val="DefaultParagraphFont"/>
    <w:link w:val="Header"/>
    <w:rsid w:val="00C37AF7"/>
  </w:style>
  <w:style w:type="paragraph" w:styleId="Footer">
    <w:name w:val="footer"/>
    <w:basedOn w:val="Normal"/>
    <w:link w:val="FooterChar"/>
    <w:uiPriority w:val="99"/>
    <w:unhideWhenUsed/>
    <w:rsid w:val="00C37AF7"/>
    <w:pPr>
      <w:tabs>
        <w:tab w:val="center" w:pos="4680"/>
        <w:tab w:val="right" w:pos="9360"/>
      </w:tabs>
    </w:pPr>
  </w:style>
  <w:style w:type="character" w:customStyle="1" w:styleId="FooterChar">
    <w:name w:val="Footer Char"/>
    <w:basedOn w:val="DefaultParagraphFont"/>
    <w:link w:val="Footer"/>
    <w:uiPriority w:val="99"/>
    <w:rsid w:val="00C37AF7"/>
  </w:style>
  <w:style w:type="character" w:customStyle="1" w:styleId="Heading1Char">
    <w:name w:val="Heading 1 Char"/>
    <w:basedOn w:val="DefaultParagraphFont"/>
    <w:link w:val="Heading1"/>
    <w:uiPriority w:val="9"/>
    <w:rsid w:val="00C37AF7"/>
    <w:rPr>
      <w:rFonts w:ascii="Arial" w:hAnsi="Arial" w:cs="Arial"/>
      <w:b/>
      <w:bCs/>
      <w:color w:val="0B4680"/>
      <w:sz w:val="52"/>
      <w:szCs w:val="52"/>
    </w:rPr>
  </w:style>
  <w:style w:type="character" w:customStyle="1" w:styleId="Heading2Char">
    <w:name w:val="Heading 2 Char"/>
    <w:basedOn w:val="DefaultParagraphFont"/>
    <w:link w:val="Heading2"/>
    <w:uiPriority w:val="9"/>
    <w:rsid w:val="00C37AF7"/>
    <w:rPr>
      <w:rFonts w:ascii="Arial" w:hAnsi="Arial" w:cs="Arial"/>
      <w:b/>
      <w:bCs/>
      <w:color w:val="262626" w:themeColor="text1" w:themeTint="D9"/>
      <w:sz w:val="32"/>
      <w:szCs w:val="32"/>
    </w:rPr>
  </w:style>
  <w:style w:type="character" w:styleId="Hyperlink">
    <w:name w:val="Hyperlink"/>
    <w:basedOn w:val="DefaultParagraphFont"/>
    <w:unhideWhenUsed/>
    <w:rsid w:val="007F1933"/>
    <w:rPr>
      <w:color w:val="0563C1" w:themeColor="hyperlink"/>
      <w:u w:val="single"/>
    </w:rPr>
  </w:style>
  <w:style w:type="character" w:styleId="UnresolvedMention">
    <w:name w:val="Unresolved Mention"/>
    <w:basedOn w:val="DefaultParagraphFont"/>
    <w:uiPriority w:val="99"/>
    <w:semiHidden/>
    <w:unhideWhenUsed/>
    <w:rsid w:val="007F1933"/>
    <w:rPr>
      <w:color w:val="605E5C"/>
      <w:shd w:val="clear" w:color="auto" w:fill="E1DFDD"/>
    </w:rPr>
  </w:style>
  <w:style w:type="paragraph" w:customStyle="1" w:styleId="paragraph">
    <w:name w:val="paragraph"/>
    <w:basedOn w:val="Normal"/>
    <w:rsid w:val="00194FE6"/>
    <w:pPr>
      <w:spacing w:before="100" w:beforeAutospacing="1" w:after="100" w:afterAutospacing="1"/>
    </w:pPr>
    <w:rPr>
      <w:rFonts w:ascii="Times New Roman" w:eastAsia="Times New Roman" w:hAnsi="Times New Roman" w:cs="Times New Roman"/>
    </w:rPr>
  </w:style>
  <w:style w:type="character" w:customStyle="1" w:styleId="eop">
    <w:name w:val="eop"/>
    <w:basedOn w:val="DefaultParagraphFont"/>
    <w:rsid w:val="00194FE6"/>
  </w:style>
  <w:style w:type="paragraph" w:styleId="BalloonText">
    <w:name w:val="Balloon Text"/>
    <w:basedOn w:val="Normal"/>
    <w:link w:val="BalloonTextChar"/>
    <w:uiPriority w:val="99"/>
    <w:unhideWhenUsed/>
    <w:rsid w:val="005757F2"/>
    <w:rPr>
      <w:rFonts w:ascii="Tahoma" w:eastAsia="Calibri" w:hAnsi="Tahoma" w:cs="Times New Roman"/>
      <w:sz w:val="16"/>
      <w:szCs w:val="16"/>
    </w:rPr>
  </w:style>
  <w:style w:type="character" w:customStyle="1" w:styleId="BalloonTextChar">
    <w:name w:val="Balloon Text Char"/>
    <w:basedOn w:val="DefaultParagraphFont"/>
    <w:link w:val="BalloonText"/>
    <w:uiPriority w:val="99"/>
    <w:rsid w:val="005757F2"/>
    <w:rPr>
      <w:rFonts w:ascii="Tahoma" w:eastAsia="Calibri" w:hAnsi="Tahoma" w:cs="Times New Roman"/>
      <w:sz w:val="16"/>
      <w:szCs w:val="16"/>
    </w:rPr>
  </w:style>
  <w:style w:type="character" w:styleId="Emphasis">
    <w:name w:val="Emphasis"/>
    <w:uiPriority w:val="20"/>
    <w:qFormat/>
    <w:rsid w:val="005757F2"/>
    <w:rPr>
      <w:i/>
      <w:iCs/>
    </w:rPr>
  </w:style>
  <w:style w:type="character" w:styleId="FollowedHyperlink">
    <w:name w:val="FollowedHyperlink"/>
    <w:uiPriority w:val="99"/>
    <w:unhideWhenUsed/>
    <w:rsid w:val="005757F2"/>
    <w:rPr>
      <w:color w:val="800080"/>
      <w:u w:val="single"/>
    </w:rPr>
  </w:style>
  <w:style w:type="paragraph" w:styleId="NormalWeb">
    <w:name w:val="Normal (Web)"/>
    <w:uiPriority w:val="99"/>
    <w:qFormat/>
    <w:rsid w:val="005757F2"/>
    <w:pPr>
      <w:spacing w:before="100" w:beforeAutospacing="1" w:after="100" w:afterAutospacing="1"/>
    </w:pPr>
    <w:rPr>
      <w:rFonts w:ascii="Times New Roman" w:eastAsia="SimSun" w:hAnsi="Times New Roman" w:cs="Times New Roman"/>
      <w:lang w:eastAsia="zh-CN"/>
    </w:rPr>
  </w:style>
  <w:style w:type="paragraph" w:styleId="Revision">
    <w:name w:val="Revision"/>
    <w:hidden/>
    <w:uiPriority w:val="99"/>
    <w:unhideWhenUsed/>
    <w:rsid w:val="005757F2"/>
    <w:rPr>
      <w:rFonts w:ascii="Verdana" w:eastAsia="Times New Roman"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1904919">
      <w:bodyDiv w:val="1"/>
      <w:marLeft w:val="0"/>
      <w:marRight w:val="0"/>
      <w:marTop w:val="0"/>
      <w:marBottom w:val="0"/>
      <w:divBdr>
        <w:top w:val="none" w:sz="0" w:space="0" w:color="auto"/>
        <w:left w:val="none" w:sz="0" w:space="0" w:color="auto"/>
        <w:bottom w:val="none" w:sz="0" w:space="0" w:color="auto"/>
        <w:right w:val="none" w:sz="0" w:space="0" w:color="auto"/>
      </w:divBdr>
      <w:divsChild>
        <w:div w:id="1254706202">
          <w:marLeft w:val="0"/>
          <w:marRight w:val="0"/>
          <w:marTop w:val="0"/>
          <w:marBottom w:val="0"/>
          <w:divBdr>
            <w:top w:val="none" w:sz="0" w:space="0" w:color="auto"/>
            <w:left w:val="none" w:sz="0" w:space="0" w:color="auto"/>
            <w:bottom w:val="none" w:sz="0" w:space="0" w:color="auto"/>
            <w:right w:val="none" w:sz="0" w:space="0" w:color="auto"/>
          </w:divBdr>
        </w:div>
        <w:div w:id="253636241">
          <w:marLeft w:val="0"/>
          <w:marRight w:val="0"/>
          <w:marTop w:val="0"/>
          <w:marBottom w:val="0"/>
          <w:divBdr>
            <w:top w:val="none" w:sz="0" w:space="0" w:color="auto"/>
            <w:left w:val="none" w:sz="0" w:space="0" w:color="auto"/>
            <w:bottom w:val="none" w:sz="0" w:space="0" w:color="auto"/>
            <w:right w:val="none" w:sz="0" w:space="0" w:color="auto"/>
          </w:divBdr>
        </w:div>
      </w:divsChild>
    </w:div>
    <w:div w:id="760613474">
      <w:bodyDiv w:val="1"/>
      <w:marLeft w:val="0"/>
      <w:marRight w:val="0"/>
      <w:marTop w:val="0"/>
      <w:marBottom w:val="0"/>
      <w:divBdr>
        <w:top w:val="none" w:sz="0" w:space="0" w:color="auto"/>
        <w:left w:val="none" w:sz="0" w:space="0" w:color="auto"/>
        <w:bottom w:val="none" w:sz="0" w:space="0" w:color="auto"/>
        <w:right w:val="none" w:sz="0" w:space="0" w:color="auto"/>
      </w:divBdr>
    </w:div>
    <w:div w:id="1286890584">
      <w:bodyDiv w:val="1"/>
      <w:marLeft w:val="0"/>
      <w:marRight w:val="0"/>
      <w:marTop w:val="0"/>
      <w:marBottom w:val="0"/>
      <w:divBdr>
        <w:top w:val="none" w:sz="0" w:space="0" w:color="auto"/>
        <w:left w:val="none" w:sz="0" w:space="0" w:color="auto"/>
        <w:bottom w:val="none" w:sz="0" w:space="0" w:color="auto"/>
        <w:right w:val="none" w:sz="0" w:space="0" w:color="auto"/>
      </w:divBdr>
      <w:divsChild>
        <w:div w:id="907619575">
          <w:marLeft w:val="0"/>
          <w:marRight w:val="0"/>
          <w:marTop w:val="0"/>
          <w:marBottom w:val="0"/>
          <w:divBdr>
            <w:top w:val="none" w:sz="0" w:space="0" w:color="auto"/>
            <w:left w:val="none" w:sz="0" w:space="0" w:color="auto"/>
            <w:bottom w:val="none" w:sz="0" w:space="0" w:color="auto"/>
            <w:right w:val="none" w:sz="0" w:space="0" w:color="auto"/>
          </w:divBdr>
        </w:div>
        <w:div w:id="318733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xtension.sdstate.edu/" TargetMode="External"/><Relationship Id="rId1" Type="http://schemas.openxmlformats.org/officeDocument/2006/relationships/hyperlink" Target="https://extension.sdstate.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indseygerard/Downloads/SDSU%20Extension%20Topic%20Brief%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SDSU Extension Topic Brief Template.dotx</Template>
  <TotalTime>12</TotalTime>
  <Pages>14</Pages>
  <Words>6632</Words>
  <Characters>37808</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Lindsey</dc:creator>
  <cp:keywords/>
  <dc:description/>
  <cp:lastModifiedBy>Knippling, Matt</cp:lastModifiedBy>
  <cp:revision>3</cp:revision>
  <dcterms:created xsi:type="dcterms:W3CDTF">2026-09-03T17:22:00Z</dcterms:created>
  <dcterms:modified xsi:type="dcterms:W3CDTF">2026-09-03T19:58:00Z</dcterms:modified>
</cp:coreProperties>
</file>