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E44E8" w14:textId="77777777" w:rsidR="00C0550D" w:rsidRDefault="007B6C8E" w:rsidP="008B57EC">
      <w:r>
        <w:rPr>
          <w:noProof/>
        </w:rPr>
        <w:drawing>
          <wp:anchor distT="0" distB="0" distL="114300" distR="114300" simplePos="0" relativeHeight="251687936" behindDoc="0" locked="0" layoutInCell="1" allowOverlap="1" wp14:anchorId="499A1A90" wp14:editId="37F9D5E4">
            <wp:simplePos x="0" y="0"/>
            <wp:positionH relativeFrom="page">
              <wp:posOffset>5437505</wp:posOffset>
            </wp:positionH>
            <wp:positionV relativeFrom="page">
              <wp:posOffset>608330</wp:posOffset>
            </wp:positionV>
            <wp:extent cx="1348105" cy="762000"/>
            <wp:effectExtent l="0" t="0" r="0" b="0"/>
            <wp:wrapThrough wrapText="bothSides">
              <wp:wrapPolygon edited="0">
                <wp:start x="2035" y="0"/>
                <wp:lineTo x="0" y="9360"/>
                <wp:lineTo x="0" y="15840"/>
                <wp:lineTo x="5291" y="20160"/>
                <wp:lineTo x="8546" y="20880"/>
                <wp:lineTo x="10581" y="20880"/>
                <wp:lineTo x="15872" y="20160"/>
                <wp:lineTo x="20756" y="16560"/>
                <wp:lineTo x="21163" y="6480"/>
                <wp:lineTo x="17907" y="1440"/>
                <wp:lineTo x="13837" y="0"/>
                <wp:lineTo x="2035" y="0"/>
              </wp:wrapPolygon>
            </wp:wrapThrough>
            <wp:docPr id="41" name="Picture 41" descr="word mark for Master Gardener Program" title="Master Gardener Program word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Gardener Program_wordmark_gree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63F03" w14:textId="77777777" w:rsidR="00B364AF" w:rsidRDefault="00FA1727" w:rsidP="00B364AF">
      <w:pPr>
        <w:pStyle w:val="BasicParagraph"/>
        <w:suppressAutoHyphen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8F5290" wp14:editId="435F23C5">
                <wp:simplePos x="0" y="0"/>
                <wp:positionH relativeFrom="page">
                  <wp:posOffset>5042535</wp:posOffset>
                </wp:positionH>
                <wp:positionV relativeFrom="page">
                  <wp:posOffset>2552065</wp:posOffset>
                </wp:positionV>
                <wp:extent cx="2045904" cy="256032"/>
                <wp:effectExtent l="0" t="0" r="0" b="0"/>
                <wp:wrapNone/>
                <wp:docPr id="27" name="Text Box 27" descr="Newsletter Issue Date" title="Newsletter Issue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904" cy="256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CFCF3" w14:textId="77777777" w:rsidR="00891FD0" w:rsidRPr="007B6C8E" w:rsidRDefault="00891FD0" w:rsidP="007B6C8E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6C8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[Issue 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alt="Title: Newsletter Issue Date - Description: Newsletter Issue Date" style="position:absolute;margin-left:397.05pt;margin-top:200.95pt;width:161.1pt;height:2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" mv:complextextbox="1" filled="f" stroked="f">
                <v:textbox>
                  <w:txbxContent>
                    <w:p w14:paraId="205CFCF3" w14:textId="77777777" w:rsidR="00891FD0" w:rsidRPr="007B6C8E" w:rsidRDefault="00891FD0" w:rsidP="007B6C8E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6C8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[Issue Date]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927">
        <w:rPr>
          <w:noProof/>
        </w:rPr>
        <mc:AlternateContent>
          <mc:Choice Requires="wps">
            <w:drawing>
              <wp:anchor distT="0" distB="0" distL="114300" distR="114300" simplePos="0" relativeHeight="251592702" behindDoc="0" locked="0" layoutInCell="1" allowOverlap="1" wp14:anchorId="33EC2504" wp14:editId="0554EC3D">
                <wp:simplePos x="0" y="0"/>
                <wp:positionH relativeFrom="page">
                  <wp:posOffset>683394</wp:posOffset>
                </wp:positionH>
                <wp:positionV relativeFrom="page">
                  <wp:posOffset>5260340</wp:posOffset>
                </wp:positionV>
                <wp:extent cx="4075430" cy="4112895"/>
                <wp:effectExtent l="0" t="0" r="0" b="1905"/>
                <wp:wrapSquare wrapText="bothSides"/>
                <wp:docPr id="10" name="Text Box 10" descr="content from the first article in the newsletter" title="Article cont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430" cy="411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FD0FE" w14:textId="77777777" w:rsidR="00891FD0" w:rsidRPr="007B6C8E" w:rsidRDefault="00891FD0" w:rsidP="00F8518B">
                            <w:pPr>
                              <w:pStyle w:val="NormalWeb"/>
                              <w:spacing w:before="0" w:beforeAutospacing="0" w:after="180" w:afterAutospacing="0" w:line="280" w:lineRule="auto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dolor sit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adipiscing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maximus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fames ac ante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primis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mauris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Suspendisse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turpis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urna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rutrum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facilisis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odio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ligula.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Fusce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iaculis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sit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lobortis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Integer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id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Vivamus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libero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 dictum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Class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aptent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taciti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sociosqu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litora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torquent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conubia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nostra,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inceptos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himenaeos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finibus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sagittis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cursus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tristique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porttitor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Nam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ultricies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enim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eleifend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Curabitur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suscipit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semper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arcu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tincidunt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efficitur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iaculis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dolor nisi.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3CF19251" w14:textId="77777777" w:rsidR="00891FD0" w:rsidRPr="007B6C8E" w:rsidRDefault="00891FD0" w:rsidP="00F8518B">
                            <w:pPr>
                              <w:pStyle w:val="NormalWeb"/>
                              <w:spacing w:before="0" w:beforeAutospacing="0" w:after="180" w:afterAutospacing="0" w:line="280" w:lineRule="auto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Nam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tristique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Praesent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efficitur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libero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lectus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sodales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Etiam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lacus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a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placerat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Morbi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accumsan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volutpat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molestie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consequat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euismod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feugiat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sit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risus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pellentesque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semper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purus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et,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convallis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sapien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risus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lacus, tempus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dictum in,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pulvinar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at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Vivamus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mollis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volutpat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ultricies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Etiam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enim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risus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volutpat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vulputate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felis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fames ac ante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primis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Nam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molestie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ante,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ultrices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urna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luctus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ac.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alt="Title: Article content - Description: content from the first article in the newsletter" style="position:absolute;margin-left:53.8pt;margin-top:414.2pt;width:320.9pt;height:323.85pt;z-index:251592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" mv:complextextbox="1" filled="f" stroked="f">
                <v:textbox inset="0,0,,0">
                  <w:txbxContent>
                    <w:p w14:paraId="5DAFD0FE" w14:textId="77777777" w:rsidR="00891FD0" w:rsidRPr="007B6C8E" w:rsidRDefault="00891FD0" w:rsidP="00F8518B">
                      <w:pPr>
                        <w:pStyle w:val="NormalWeb"/>
                        <w:spacing w:before="0" w:beforeAutospacing="0" w:after="180" w:afterAutospacing="0" w:line="280" w:lineRule="auto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dolor sit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adipiscing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maximus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fames ac ante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primis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mauris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Suspendisse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turpis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urna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rutrum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facilisis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odio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ligula.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Fusce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iaculis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sit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lobortis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Integer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id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Vivamus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libero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 dictum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Class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aptent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taciti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sociosqu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litora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torquent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conubia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nostra,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inceptos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himenaeos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finibus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sagittis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cursus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tristique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porttitor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Nam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ultricies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enim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eleifend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Curabitur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suscipit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semper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arcu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tincidunt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efficitur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iaculis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dolor nisi.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  <w:p w14:paraId="3CF19251" w14:textId="77777777" w:rsidR="00891FD0" w:rsidRPr="007B6C8E" w:rsidRDefault="00891FD0" w:rsidP="00F8518B">
                      <w:pPr>
                        <w:pStyle w:val="NormalWeb"/>
                        <w:spacing w:before="0" w:beforeAutospacing="0" w:after="180" w:afterAutospacing="0" w:line="280" w:lineRule="auto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Nam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tristique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Praesent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efficitur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libero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lectus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sodales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Etiam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lacus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a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placerat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Morbi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accumsan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volutpat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molestie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consequat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euismod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feugiat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sit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risus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pellentesque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semper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purus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et,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convallis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sapien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risus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lacus, tempus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dictum in,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pulvinar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at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Vivamus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mollis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volutpat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ultricies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Etiam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enim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risus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volutpat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vulputate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felis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fames ac ante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primis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Nam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molestie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ante,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ultrices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urna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luctus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ac.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8518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79536" wp14:editId="2624032C">
                <wp:simplePos x="0" y="0"/>
                <wp:positionH relativeFrom="page">
                  <wp:posOffset>4951095</wp:posOffset>
                </wp:positionH>
                <wp:positionV relativeFrom="page">
                  <wp:posOffset>2973070</wp:posOffset>
                </wp:positionV>
                <wp:extent cx="2132965" cy="5589270"/>
                <wp:effectExtent l="0" t="0" r="0" b="0"/>
                <wp:wrapSquare wrapText="bothSides"/>
                <wp:docPr id="18" name="Text Box 18" descr="What will be in newsletter issue." title="In this iss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558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F7154" w14:textId="77777777" w:rsidR="00891FD0" w:rsidRPr="00EC73EB" w:rsidRDefault="00891FD0">
                            <w:pP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73EB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 this issue:</w:t>
                            </w:r>
                          </w:p>
                          <w:p w14:paraId="597B77A9" w14:textId="77777777" w:rsidR="00891FD0" w:rsidRPr="00957945" w:rsidRDefault="00891FD0" w:rsidP="00A90F9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Lorem</w:t>
                            </w:r>
                            <w:proofErr w:type="spellEnd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dolor sit </w:t>
                            </w: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</w:p>
                          <w:p w14:paraId="70AA678E" w14:textId="77777777" w:rsidR="00891FD0" w:rsidRPr="00957945" w:rsidRDefault="00891FD0" w:rsidP="00A90F9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sapien</w:t>
                            </w:r>
                            <w:proofErr w:type="spellEnd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leo</w:t>
                            </w:r>
                            <w:proofErr w:type="spellEnd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convallis</w:t>
                            </w:r>
                            <w:proofErr w:type="spellEnd"/>
                          </w:p>
                          <w:p w14:paraId="5453B8A2" w14:textId="77777777" w:rsidR="00891FD0" w:rsidRPr="00957945" w:rsidRDefault="00891FD0" w:rsidP="00A90F9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Morbi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urna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</w:p>
                          <w:p w14:paraId="2ADEF70B" w14:textId="77777777" w:rsidR="00891FD0" w:rsidRPr="00957945" w:rsidRDefault="00891FD0" w:rsidP="00A90F9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orci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laoreet</w:t>
                            </w:r>
                            <w:proofErr w:type="spellEnd"/>
                          </w:p>
                          <w:p w14:paraId="46B832D1" w14:textId="77777777" w:rsidR="00891FD0" w:rsidRPr="00A90F97" w:rsidRDefault="00891FD0" w:rsidP="00A90F9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Etiam</w:t>
                            </w:r>
                            <w:proofErr w:type="spellEnd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sit </w:t>
                            </w: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57945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molestie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alt="Title: In this issue - Description: What will be in newsletter issue." style="position:absolute;margin-left:389.85pt;margin-top:234.1pt;width:167.95pt;height:440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" filled="f" stroked="f">
                <v:textbox inset="14.4pt,14.4pt,14.4pt,14.4pt">
                  <w:txbxContent>
                    <w:p w14:paraId="460F7154" w14:textId="77777777" w:rsidR="00891FD0" w:rsidRPr="00EC73EB" w:rsidRDefault="00891FD0">
                      <w:pP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73EB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 this issue:</w:t>
                      </w:r>
                    </w:p>
                    <w:p w14:paraId="597B77A9" w14:textId="77777777" w:rsidR="00891FD0" w:rsidRPr="00957945" w:rsidRDefault="00891FD0" w:rsidP="00A90F97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dolor sit </w:t>
                      </w: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amet</w:t>
                      </w:r>
                      <w:proofErr w:type="spellEnd"/>
                    </w:p>
                    <w:p w14:paraId="70AA678E" w14:textId="77777777" w:rsidR="00891FD0" w:rsidRPr="00957945" w:rsidRDefault="00891FD0" w:rsidP="00A90F97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Sed</w:t>
                      </w:r>
                      <w:proofErr w:type="spellEnd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sapien</w:t>
                      </w:r>
                      <w:proofErr w:type="spellEnd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leo</w:t>
                      </w:r>
                      <w:proofErr w:type="spellEnd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convallis</w:t>
                      </w:r>
                      <w:proofErr w:type="spellEnd"/>
                    </w:p>
                    <w:p w14:paraId="5453B8A2" w14:textId="77777777" w:rsidR="00891FD0" w:rsidRPr="00957945" w:rsidRDefault="00891FD0" w:rsidP="00A90F97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Morbi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urna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vel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ipsum</w:t>
                      </w:r>
                      <w:proofErr w:type="spellEnd"/>
                    </w:p>
                    <w:p w14:paraId="2ADEF70B" w14:textId="77777777" w:rsidR="00891FD0" w:rsidRPr="00957945" w:rsidRDefault="00891FD0" w:rsidP="00A90F97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nec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orci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laoreet</w:t>
                      </w:r>
                      <w:proofErr w:type="spellEnd"/>
                    </w:p>
                    <w:p w14:paraId="46B832D1" w14:textId="77777777" w:rsidR="00891FD0" w:rsidRPr="00A90F97" w:rsidRDefault="00891FD0" w:rsidP="00A90F97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Etiam</w:t>
                      </w:r>
                      <w:proofErr w:type="spellEnd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sit </w:t>
                      </w: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57945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molestie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8518B">
        <w:rPr>
          <w:noProof/>
        </w:rPr>
        <w:drawing>
          <wp:anchor distT="0" distB="118745" distL="114300" distR="114300" simplePos="0" relativeHeight="251593727" behindDoc="0" locked="0" layoutInCell="1" allowOverlap="1" wp14:anchorId="4E9A7E8F" wp14:editId="17F60A0B">
            <wp:simplePos x="0" y="0"/>
            <wp:positionH relativeFrom="page">
              <wp:posOffset>685800</wp:posOffset>
            </wp:positionH>
            <wp:positionV relativeFrom="page">
              <wp:posOffset>3656330</wp:posOffset>
            </wp:positionV>
            <wp:extent cx="4075430" cy="1482090"/>
            <wp:effectExtent l="0" t="0" r="0" b="0"/>
            <wp:wrapTopAndBottom/>
            <wp:docPr id="3" name="Picture 3" descr="This is a place holder image that will be replaced or removed from the newsletter" title="Place 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se-16509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23"/>
                    <a:stretch/>
                  </pic:blipFill>
                  <pic:spPr bwMode="auto">
                    <a:xfrm>
                      <a:off x="0" y="0"/>
                      <a:ext cx="4075430" cy="148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C8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EC1685" wp14:editId="0028D3F2">
                <wp:simplePos x="0" y="0"/>
                <wp:positionH relativeFrom="page">
                  <wp:posOffset>685800</wp:posOffset>
                </wp:positionH>
                <wp:positionV relativeFrom="page">
                  <wp:posOffset>1370330</wp:posOffset>
                </wp:positionV>
                <wp:extent cx="6400800" cy="1181100"/>
                <wp:effectExtent l="0" t="0" r="0" b="12700"/>
                <wp:wrapThrough wrapText="bothSides">
                  <wp:wrapPolygon edited="0">
                    <wp:start x="86" y="0"/>
                    <wp:lineTo x="86" y="21368"/>
                    <wp:lineTo x="21429" y="21368"/>
                    <wp:lineTo x="21429" y="0"/>
                    <wp:lineTo x="86" y="0"/>
                  </wp:wrapPolygon>
                </wp:wrapThrough>
                <wp:docPr id="22" name="Text Box 22" descr="Text box for newsletter title and subtitle" title="Newsletter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67A98" w14:textId="77777777" w:rsidR="00891FD0" w:rsidRPr="007B6C8E" w:rsidRDefault="00891FD0" w:rsidP="007B6C8E">
                            <w:pPr>
                              <w:jc w:val="right"/>
                              <w:rPr>
                                <w:rFonts w:ascii="Rockwell-Bold" w:hAnsi="Rockwell-Bold"/>
                                <w:color w:val="003087"/>
                                <w:sz w:val="56"/>
                                <w:szCs w:val="56"/>
                              </w:rPr>
                            </w:pPr>
                            <w:r w:rsidRPr="007B6C8E">
                              <w:rPr>
                                <w:rFonts w:ascii="Rockwell-Bold" w:hAnsi="Rockwell-Bold"/>
                                <w:color w:val="003087"/>
                                <w:sz w:val="56"/>
                                <w:szCs w:val="56"/>
                              </w:rPr>
                              <w:t>Newsletter Title</w:t>
                            </w:r>
                          </w:p>
                          <w:p w14:paraId="4B3A0C15" w14:textId="77777777" w:rsidR="00891FD0" w:rsidRPr="007B6C8E" w:rsidRDefault="00891FD0" w:rsidP="007B6C8E">
                            <w:pPr>
                              <w:jc w:val="right"/>
                              <w:rPr>
                                <w:rFonts w:ascii="Rockwell-Italic" w:hAnsi="Rockwell-Italic"/>
                                <w:sz w:val="48"/>
                                <w:szCs w:val="48"/>
                              </w:rPr>
                            </w:pPr>
                            <w:r w:rsidRPr="007B6C8E">
                              <w:rPr>
                                <w:rFonts w:ascii="Rockwell-Italic" w:hAnsi="Rockwell-Italic"/>
                                <w:sz w:val="48"/>
                                <w:szCs w:val="48"/>
                              </w:rPr>
                              <w:t>Subtitle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alt="Title: Newsletter title - Description: Text box for newsletter title and subtitle" style="position:absolute;margin-left:54pt;margin-top:107.9pt;width:7in;height:93pt;z-index:251684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" mv:complextextbox="1" filled="f" stroked="f">
                <v:textbox>
                  <w:txbxContent>
                    <w:p w14:paraId="5C267A98" w14:textId="77777777" w:rsidR="00891FD0" w:rsidRPr="007B6C8E" w:rsidRDefault="00891FD0" w:rsidP="007B6C8E">
                      <w:pPr>
                        <w:jc w:val="right"/>
                        <w:rPr>
                          <w:rFonts w:ascii="Rockwell-Bold" w:hAnsi="Rockwell-Bold"/>
                          <w:color w:val="003087"/>
                          <w:sz w:val="56"/>
                          <w:szCs w:val="56"/>
                        </w:rPr>
                      </w:pPr>
                      <w:r w:rsidRPr="007B6C8E">
                        <w:rPr>
                          <w:rFonts w:ascii="Rockwell-Bold" w:hAnsi="Rockwell-Bold"/>
                          <w:color w:val="003087"/>
                          <w:sz w:val="56"/>
                          <w:szCs w:val="56"/>
                        </w:rPr>
                        <w:t>Newsletter Title</w:t>
                      </w:r>
                    </w:p>
                    <w:p w14:paraId="4B3A0C15" w14:textId="77777777" w:rsidR="00891FD0" w:rsidRPr="007B6C8E" w:rsidRDefault="00891FD0" w:rsidP="007B6C8E">
                      <w:pPr>
                        <w:jc w:val="right"/>
                        <w:rPr>
                          <w:rFonts w:ascii="Rockwell-Italic" w:hAnsi="Rockwell-Italic"/>
                          <w:sz w:val="48"/>
                          <w:szCs w:val="48"/>
                        </w:rPr>
                      </w:pPr>
                      <w:r w:rsidRPr="007B6C8E">
                        <w:rPr>
                          <w:rFonts w:ascii="Rockwell-Italic" w:hAnsi="Rockwell-Italic"/>
                          <w:sz w:val="48"/>
                          <w:szCs w:val="48"/>
                        </w:rPr>
                        <w:t>Subtitle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B6C8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57A668" wp14:editId="7297C629">
                <wp:simplePos x="0" y="0"/>
                <wp:positionH relativeFrom="page">
                  <wp:posOffset>685800</wp:posOffset>
                </wp:positionH>
                <wp:positionV relativeFrom="page">
                  <wp:posOffset>2973070</wp:posOffset>
                </wp:positionV>
                <wp:extent cx="4075430" cy="588010"/>
                <wp:effectExtent l="0" t="0" r="0" b="21590"/>
                <wp:wrapThrough wrapText="bothSides">
                  <wp:wrapPolygon edited="0">
                    <wp:start x="135" y="0"/>
                    <wp:lineTo x="135" y="21460"/>
                    <wp:lineTo x="21270" y="21460"/>
                    <wp:lineTo x="21270" y="0"/>
                    <wp:lineTo x="135" y="0"/>
                  </wp:wrapPolygon>
                </wp:wrapThrough>
                <wp:docPr id="21" name="Text Box 21" descr="text box that includes the article title and author's name" title="Article tit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43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59E22" w14:textId="77777777" w:rsidR="00891FD0" w:rsidRPr="007B6C8E" w:rsidRDefault="00891FD0" w:rsidP="007B6C8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1"/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7B6C8E">
                              <w:rPr>
                                <w:rStyle w:val="CharacterStyle1"/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  <w:t>Article Title</w:t>
                            </w:r>
                          </w:p>
                          <w:p w14:paraId="6B20569D" w14:textId="77777777" w:rsidR="00891FD0" w:rsidRPr="007B6C8E" w:rsidRDefault="00891FD0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b/>
                                <w:color w:val="003087"/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[Author’s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alt="Title: Article title text box - Description: text box that includes the article title and author's name" style="position:absolute;margin-left:54pt;margin-top:234.1pt;width:320.9pt;height:46.3pt;z-index:251683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" mv:complextextbox="1" filled="f" stroked="f">
                <v:textbox inset=",0,,0">
                  <w:txbxContent>
                    <w:p w14:paraId="31D59E22" w14:textId="77777777" w:rsidR="00891FD0" w:rsidRPr="007B6C8E" w:rsidRDefault="00891FD0" w:rsidP="007B6C8E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1"/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7B6C8E">
                        <w:rPr>
                          <w:rStyle w:val="CharacterStyle1"/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  <w:t>Article Title</w:t>
                      </w:r>
                    </w:p>
                    <w:p w14:paraId="6B20569D" w14:textId="77777777" w:rsidR="00891FD0" w:rsidRPr="007B6C8E" w:rsidRDefault="00891FD0">
                      <w:pP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gramStart"/>
                      <w:r w:rsidRPr="007B6C8E">
                        <w:rPr>
                          <w:rFonts w:ascii="Arial" w:hAnsi="Arial" w:cs="Arial"/>
                          <w:b/>
                          <w:color w:val="003087"/>
                          <w:sz w:val="20"/>
                          <w:szCs w:val="20"/>
                        </w:rPr>
                        <w:t>by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[Author’s Name]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  <w:r w:rsidR="000D04F2">
        <w:br w:type="page"/>
      </w:r>
      <w:bookmarkStart w:id="1" w:name="_MacBuGuideStaticData_6109V"/>
      <w:bookmarkStart w:id="2" w:name="_MacBuGuideStaticData_6488V"/>
      <w:bookmarkStart w:id="3" w:name="_MacBuGuideStaticData_5760V"/>
      <w:bookmarkStart w:id="4" w:name="_MacBuGuideStaticData_7306H"/>
      <w:r w:rsidR="0060692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9A0E14" wp14:editId="081AE06C">
                <wp:simplePos x="0" y="0"/>
                <wp:positionH relativeFrom="page">
                  <wp:posOffset>4119613</wp:posOffset>
                </wp:positionH>
                <wp:positionV relativeFrom="page">
                  <wp:posOffset>3202940</wp:posOffset>
                </wp:positionV>
                <wp:extent cx="2966720" cy="1437607"/>
                <wp:effectExtent l="0" t="0" r="0" b="10795"/>
                <wp:wrapSquare wrapText="bothSides"/>
                <wp:docPr id="45" name="Text Box 45" descr="This text box is a continuation of the previous text box for the second article." title="Artic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1437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6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alt="Title: Article text box - Description: This text box is a continuation of the previous text box for the second article." style="position:absolute;margin-left:324.4pt;margin-top:252.2pt;width:233.6pt;height:113.2pt;z-index:251692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" mv:complextextbox="1" filled="f" stroked="f">
                <v:textbox>
                  <w:txbxContent/>
                </v:textbox>
                <w10:wrap type="square" anchorx="page" anchory="page"/>
              </v:shape>
            </w:pict>
          </mc:Fallback>
        </mc:AlternateContent>
      </w:r>
      <w:r w:rsidR="00F8518B">
        <w:rPr>
          <w:noProof/>
        </w:rPr>
        <w:drawing>
          <wp:anchor distT="0" distB="118745" distL="114300" distR="114300" simplePos="0" relativeHeight="251701248" behindDoc="0" locked="0" layoutInCell="1" allowOverlap="1" wp14:anchorId="0A2049D5" wp14:editId="13BD2582">
            <wp:simplePos x="0" y="0"/>
            <wp:positionH relativeFrom="page">
              <wp:posOffset>4119880</wp:posOffset>
            </wp:positionH>
            <wp:positionV relativeFrom="page">
              <wp:posOffset>1143000</wp:posOffset>
            </wp:positionV>
            <wp:extent cx="2966720" cy="1977390"/>
            <wp:effectExtent l="0" t="0" r="5080" b="3810"/>
            <wp:wrapTopAndBottom/>
            <wp:docPr id="4" name="Picture 4" descr="This is a place holder image that will be replaced or removed from the newsletter." title="Place 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se-1650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35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549762" wp14:editId="7A407C6A">
                <wp:simplePos x="0" y="0"/>
                <wp:positionH relativeFrom="page">
                  <wp:posOffset>685800</wp:posOffset>
                </wp:positionH>
                <wp:positionV relativeFrom="page">
                  <wp:posOffset>469900</wp:posOffset>
                </wp:positionV>
                <wp:extent cx="6400800" cy="588010"/>
                <wp:effectExtent l="0" t="0" r="0" b="21590"/>
                <wp:wrapThrough wrapText="bothSides">
                  <wp:wrapPolygon edited="0">
                    <wp:start x="86" y="0"/>
                    <wp:lineTo x="86" y="21460"/>
                    <wp:lineTo x="21429" y="21460"/>
                    <wp:lineTo x="21429" y="0"/>
                    <wp:lineTo x="86" y="0"/>
                  </wp:wrapPolygon>
                </wp:wrapThrough>
                <wp:docPr id="44" name="Text Box 44" descr="This text box includes the title of the article and author's name." title="Article Tit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E48B9" w14:textId="77777777" w:rsidR="00891FD0" w:rsidRPr="007B6C8E" w:rsidRDefault="00891FD0" w:rsidP="00DF535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1"/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7B6C8E">
                              <w:rPr>
                                <w:rStyle w:val="CharacterStyle1"/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  <w:t>Article Title</w:t>
                            </w:r>
                          </w:p>
                          <w:p w14:paraId="69D8882B" w14:textId="77777777" w:rsidR="00891FD0" w:rsidRPr="007B6C8E" w:rsidRDefault="00891FD0" w:rsidP="00DF535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b/>
                                <w:color w:val="003087"/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[Author’s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alt="Title: Article Title text box - Description: This text box includes the title of the article and author's name." style="position:absolute;margin-left:54pt;margin-top:37pt;width:7in;height:46.3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" mv:complextextbox="1" filled="f" stroked="f">
                <v:textbox inset=",0,,0">
                  <w:txbxContent>
                    <w:p w14:paraId="091E48B9" w14:textId="77777777" w:rsidR="00891FD0" w:rsidRPr="007B6C8E" w:rsidRDefault="00891FD0" w:rsidP="00DF535C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1"/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7B6C8E">
                        <w:rPr>
                          <w:rStyle w:val="CharacterStyle1"/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  <w:t>Article Title</w:t>
                      </w:r>
                    </w:p>
                    <w:p w14:paraId="69D8882B" w14:textId="77777777" w:rsidR="00891FD0" w:rsidRPr="007B6C8E" w:rsidRDefault="00891FD0" w:rsidP="00DF535C">
                      <w:pP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gramStart"/>
                      <w:r w:rsidRPr="007B6C8E">
                        <w:rPr>
                          <w:rFonts w:ascii="Arial" w:hAnsi="Arial" w:cs="Arial"/>
                          <w:b/>
                          <w:color w:val="003087"/>
                          <w:sz w:val="20"/>
                          <w:szCs w:val="20"/>
                        </w:rPr>
                        <w:t>by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[Author’s Name]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148C41EA" w14:textId="77777777" w:rsidR="00B364AF" w:rsidRDefault="00F8518B" w:rsidP="00B364AF">
      <w:pPr>
        <w:pStyle w:val="BasicParagraph"/>
        <w:suppressAutoHyphen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F1EB57" wp14:editId="59DE33C2">
                <wp:simplePos x="0" y="0"/>
                <wp:positionH relativeFrom="page">
                  <wp:posOffset>685800</wp:posOffset>
                </wp:positionH>
                <wp:positionV relativeFrom="page">
                  <wp:posOffset>1152525</wp:posOffset>
                </wp:positionV>
                <wp:extent cx="2971800" cy="3486150"/>
                <wp:effectExtent l="0" t="0" r="0" b="19050"/>
                <wp:wrapSquare wrapText="bothSides"/>
                <wp:docPr id="43" name="Text Box 43" descr="This text box contains the text for the second article." title="Article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6">
                        <w:txbxContent>
                          <w:p w14:paraId="40486989" w14:textId="77777777" w:rsidR="00891FD0" w:rsidRPr="00620FA9" w:rsidRDefault="00891FD0" w:rsidP="000A3D1D">
                            <w:pPr>
                              <w:pStyle w:val="NormalWeb"/>
                              <w:spacing w:before="0" w:beforeAutospacing="0" w:after="180" w:afterAutospacing="0" w:line="280" w:lineRule="auto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dolor sit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adipiscing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Quisque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maximus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fames ac ante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primis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mauris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Suspendisse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turpis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urna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rutrum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facilisis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neque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odio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ligula.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Fusce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iaculis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sit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lobortis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Integer in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id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35058928" w14:textId="77777777" w:rsidR="00891FD0" w:rsidRPr="00620FA9" w:rsidRDefault="00891FD0" w:rsidP="000A3D1D">
                            <w:pPr>
                              <w:pStyle w:val="NormalWeb"/>
                              <w:spacing w:before="0" w:beforeAutospacing="0" w:after="180" w:afterAutospacing="0" w:line="280" w:lineRule="auto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Vivamus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libero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 dictum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Class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aptent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taciti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sociosqu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ad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litora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torquent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per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conubia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nostra, per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inceptos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himenaeos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finibus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leo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sagittis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porta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cursus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tristique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mattis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porttitor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</w:p>
                          <w:p w14:paraId="306B9BF3" w14:textId="77777777" w:rsidR="00891FD0" w:rsidRPr="007B6C8E" w:rsidRDefault="00891FD0" w:rsidP="000A3D1D">
                            <w:pPr>
                              <w:pStyle w:val="NormalWeb"/>
                              <w:spacing w:before="0" w:beforeAutospacing="0" w:after="180" w:afterAutospacing="0" w:line="280" w:lineRule="auto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sagittis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consequat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Praesent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dui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nibh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id,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feugiat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sodales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turpis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Nullam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dignissim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purus</w:t>
                            </w:r>
                            <w:proofErr w:type="spellEnd"/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 magna dictum,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tincidunt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varius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Integer ac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scelerisque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Vivamus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porta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at magna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placerat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finibus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Quisque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consequat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ante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mauris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maximus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risus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Nam in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tristique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Praesent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efficitur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libero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vitae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lectus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sodales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Etiam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lacus vitae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a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placerat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620FA9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alt="Title: Article text - Description: This text box contains the text for the second article.卺䵭@" style="position:absolute;margin-left:54pt;margin-top:90.75pt;width:234pt;height:274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" filled="f" stroked="f">
                <v:textbox style="mso-next-textbox:#Text Box 45" inset="0,0,,0">
                  <w:txbxContent>
                    <w:p w14:paraId="40486989" w14:textId="77777777" w:rsidR="00891FD0" w:rsidRPr="00620FA9" w:rsidRDefault="00891FD0" w:rsidP="000A3D1D">
                      <w:pPr>
                        <w:pStyle w:val="NormalWeb"/>
                        <w:spacing w:before="0" w:beforeAutospacing="0" w:after="180" w:afterAutospacing="0" w:line="280" w:lineRule="auto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dolor sit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adipiscing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Quisque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quis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maximus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fames ac ante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primis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mauris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Suspendisse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turpis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urna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rutrum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facilisis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neque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odio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ligula.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Fusce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iaculis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sit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lobortis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Integer in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id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  <w:p w14:paraId="35058928" w14:textId="77777777" w:rsidR="00891FD0" w:rsidRPr="00620FA9" w:rsidRDefault="00891FD0" w:rsidP="000A3D1D">
                      <w:pPr>
                        <w:pStyle w:val="NormalWeb"/>
                        <w:spacing w:before="0" w:beforeAutospacing="0" w:after="180" w:afterAutospacing="0" w:line="280" w:lineRule="auto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Vivamus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libero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 dictum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Class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aptent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taciti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sociosqu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ad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litora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torquent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per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conubia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nostra, per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inceptos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himenaeos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finibus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leo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sagittis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porta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cursus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tristique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mattis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porttitor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</w:p>
                    <w:p w14:paraId="306B9BF3" w14:textId="77777777" w:rsidR="00891FD0" w:rsidRPr="007B6C8E" w:rsidRDefault="00891FD0" w:rsidP="000A3D1D">
                      <w:pPr>
                        <w:pStyle w:val="NormalWeb"/>
                        <w:spacing w:before="0" w:beforeAutospacing="0" w:after="180" w:afterAutospacing="0" w:line="280" w:lineRule="auto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sagittis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consequat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Praesent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dui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nibh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id,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feugiat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sodales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turpis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Nullam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dignissim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purus</w:t>
                      </w:r>
                      <w:proofErr w:type="spellEnd"/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 magna dictum,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tincidunt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varius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Integer ac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scelerisque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Vivamus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porta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at magna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placerat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finibus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Quisque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consequat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ante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mauris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maximus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risus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Nam in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tristique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Praesent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efficitur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libero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vitae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lectus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sodales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Etiam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lacus vitae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a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placerat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620FA9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3C97018" w14:textId="77777777" w:rsidR="00B364AF" w:rsidRDefault="00B364AF" w:rsidP="00B364AF">
      <w:pPr>
        <w:pStyle w:val="BasicParagraph"/>
        <w:suppressAutoHyphens/>
      </w:pPr>
    </w:p>
    <w:p w14:paraId="41DE2A80" w14:textId="77777777" w:rsidR="00B364AF" w:rsidRPr="00D9404F" w:rsidRDefault="00B364AF" w:rsidP="00D9404F">
      <w:pPr>
        <w:pStyle w:val="BasicParagraph"/>
        <w:suppressAutoHyphens/>
      </w:pPr>
    </w:p>
    <w:p w14:paraId="03114BEB" w14:textId="77777777" w:rsidR="00697203" w:rsidRDefault="00606927" w:rsidP="007005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747A6F" wp14:editId="5B89CFCF">
                <wp:simplePos x="0" y="0"/>
                <wp:positionH relativeFrom="page">
                  <wp:posOffset>683394</wp:posOffset>
                </wp:positionH>
                <wp:positionV relativeFrom="page">
                  <wp:posOffset>8003539</wp:posOffset>
                </wp:positionV>
                <wp:extent cx="2971800" cy="1373271"/>
                <wp:effectExtent l="0" t="0" r="0" b="24130"/>
                <wp:wrapSquare wrapText="bothSides"/>
                <wp:docPr id="5" name="Text Box 5" descr="This text box is for the third article in the newsletter." title="Artic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37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8">
                        <w:txbxContent>
                          <w:p w14:paraId="6329638A" w14:textId="77777777" w:rsidR="00891FD0" w:rsidRDefault="00891FD0" w:rsidP="00F8518B">
                            <w:pPr>
                              <w:pStyle w:val="BasicParagraph"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dolor sit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adipiscing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maximus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fames ac ante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primis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mauris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Suspendisse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turpis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urna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rutrum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facilisis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odio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ligula.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Fusce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iaculis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sit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lobortis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Integer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id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45DC929A" w14:textId="77777777" w:rsidR="00891FD0" w:rsidRPr="007B6C8E" w:rsidRDefault="00891FD0" w:rsidP="00F8518B">
                            <w:pPr>
                              <w:pStyle w:val="BasicParagraph"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Vivamus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libero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 dictum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Class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aptent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taciti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sociosqu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litora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torquent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conubia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nostra,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inceptos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himenaeos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finibus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sagittis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cursus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tristique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porttitor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Nam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ultricies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enim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eleifend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Curabitur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suscipit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semper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arcu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tincidunt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efficitur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iaculis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dolor nisi.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39F1063F" w14:textId="77777777" w:rsidR="00891FD0" w:rsidRPr="007B6C8E" w:rsidRDefault="00891FD0" w:rsidP="00F8518B">
                            <w:pPr>
                              <w:pStyle w:val="BasicParagraph"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lectus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sodales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Etiam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lacus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a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placerat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alt="Title: Article text box - Description: This text box is for the third article in the newsletter." style="position:absolute;left:0;text-align:left;margin-left:53.8pt;margin-top:630.2pt;width:234pt;height:108.1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" mv:complextextbox="1" filled="f" stroked="f">
                <v:textbox style="mso-next-textbox:#Text Box 7" inset="0,0,,0">
                  <w:txbxContent>
                    <w:p w14:paraId="6329638A" w14:textId="77777777" w:rsidR="00891FD0" w:rsidRDefault="00891FD0" w:rsidP="00F8518B">
                      <w:pPr>
                        <w:pStyle w:val="BasicParagraph"/>
                        <w:spacing w:after="180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dolor sit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adipiscing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maximus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fames ac ante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primis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mauris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Suspendisse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turpis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urna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rutrum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facilisis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odio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ligula.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Fusce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iaculis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sit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lobortis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Integer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id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  <w:p w14:paraId="45DC929A" w14:textId="77777777" w:rsidR="00891FD0" w:rsidRPr="007B6C8E" w:rsidRDefault="00891FD0" w:rsidP="00F8518B">
                      <w:pPr>
                        <w:pStyle w:val="BasicParagraph"/>
                        <w:spacing w:after="180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Vivamus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libero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 dictum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Class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aptent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taciti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sociosqu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litora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torquent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conubia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nostra,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inceptos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himenaeos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finibus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sagittis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cursus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tristique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porttitor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Nam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ultricies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enim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eleifend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Curabitur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suscipit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semper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arcu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tincidunt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efficitur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iaculis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dolor nisi.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  <w:p w14:paraId="39F1063F" w14:textId="77777777" w:rsidR="00891FD0" w:rsidRPr="007B6C8E" w:rsidRDefault="00891FD0" w:rsidP="00F8518B">
                      <w:pPr>
                        <w:pStyle w:val="BasicParagraph"/>
                        <w:spacing w:after="180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lectus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sodales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Etiam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lacus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a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placerat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8518B">
        <w:rPr>
          <w:noProof/>
        </w:rPr>
        <w:drawing>
          <wp:anchor distT="0" distB="118745" distL="114300" distR="114300" simplePos="0" relativeHeight="251706368" behindDoc="0" locked="0" layoutInCell="1" allowOverlap="1" wp14:anchorId="50F63015" wp14:editId="0F9F8773">
            <wp:simplePos x="0" y="0"/>
            <wp:positionH relativeFrom="page">
              <wp:posOffset>685800</wp:posOffset>
            </wp:positionH>
            <wp:positionV relativeFrom="page">
              <wp:posOffset>5887085</wp:posOffset>
            </wp:positionV>
            <wp:extent cx="2966720" cy="1977390"/>
            <wp:effectExtent l="0" t="0" r="5080" b="3810"/>
            <wp:wrapTopAndBottom/>
            <wp:docPr id="8" name="Picture 8" descr="This is a place holder image that will be replaced or removed from the newsletter." title="place 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se-1650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18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1BF6E1" wp14:editId="29DB071B">
                <wp:simplePos x="0" y="0"/>
                <wp:positionH relativeFrom="page">
                  <wp:posOffset>685800</wp:posOffset>
                </wp:positionH>
                <wp:positionV relativeFrom="page">
                  <wp:posOffset>5203825</wp:posOffset>
                </wp:positionV>
                <wp:extent cx="6400800" cy="588010"/>
                <wp:effectExtent l="0" t="0" r="0" b="21590"/>
                <wp:wrapThrough wrapText="bothSides">
                  <wp:wrapPolygon edited="0">
                    <wp:start x="86" y="0"/>
                    <wp:lineTo x="86" y="21460"/>
                    <wp:lineTo x="21429" y="21460"/>
                    <wp:lineTo x="21429" y="0"/>
                    <wp:lineTo x="86" y="0"/>
                  </wp:wrapPolygon>
                </wp:wrapThrough>
                <wp:docPr id="6" name="Text Box 6" descr="This text box includes the title of the article and author's name." title="Article tit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35397" w14:textId="77777777" w:rsidR="00891FD0" w:rsidRPr="007B6C8E" w:rsidRDefault="00891FD0" w:rsidP="00DF535C">
                            <w:pPr>
                              <w:suppressAutoHyphens/>
                              <w:rPr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7B6C8E">
                              <w:rPr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  <w:t>Article Title</w:t>
                            </w:r>
                          </w:p>
                          <w:p w14:paraId="5CAA91CF" w14:textId="77777777" w:rsidR="00891FD0" w:rsidRPr="007B6C8E" w:rsidRDefault="00891FD0" w:rsidP="00DF535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b/>
                                <w:color w:val="003087"/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[Author’s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alt="Title: Article title text box - Description: This text box includes the title of the article and author's name." style="position:absolute;left:0;text-align:left;margin-left:54pt;margin-top:409.75pt;width:7in;height:46.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" mv:complextextbox="1" filled="f" stroked="f">
                <v:textbox inset=",0,,0">
                  <w:txbxContent>
                    <w:p w14:paraId="2A035397" w14:textId="77777777" w:rsidR="00891FD0" w:rsidRPr="007B6C8E" w:rsidRDefault="00891FD0" w:rsidP="00DF535C">
                      <w:pPr>
                        <w:suppressAutoHyphens/>
                        <w:rPr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7B6C8E">
                        <w:rPr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  <w:t>Article Title</w:t>
                      </w:r>
                    </w:p>
                    <w:p w14:paraId="5CAA91CF" w14:textId="77777777" w:rsidR="00891FD0" w:rsidRPr="007B6C8E" w:rsidRDefault="00891FD0" w:rsidP="00DF535C">
                      <w:pP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gramStart"/>
                      <w:r w:rsidRPr="007B6C8E">
                        <w:rPr>
                          <w:rFonts w:ascii="Arial" w:hAnsi="Arial" w:cs="Arial"/>
                          <w:b/>
                          <w:color w:val="003087"/>
                          <w:sz w:val="20"/>
                          <w:szCs w:val="20"/>
                        </w:rPr>
                        <w:t>by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[Author’s Name]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8518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AC69E7" wp14:editId="3B67AD9E">
                <wp:simplePos x="0" y="0"/>
                <wp:positionH relativeFrom="page">
                  <wp:posOffset>4119880</wp:posOffset>
                </wp:positionH>
                <wp:positionV relativeFrom="page">
                  <wp:posOffset>5887085</wp:posOffset>
                </wp:positionV>
                <wp:extent cx="2966720" cy="3485515"/>
                <wp:effectExtent l="0" t="0" r="0" b="0"/>
                <wp:wrapThrough wrapText="bothSides">
                  <wp:wrapPolygon edited="0">
                    <wp:start x="185" y="0"/>
                    <wp:lineTo x="185" y="21407"/>
                    <wp:lineTo x="21267" y="21407"/>
                    <wp:lineTo x="21267" y="0"/>
                    <wp:lineTo x="185" y="0"/>
                  </wp:wrapPolygon>
                </wp:wrapThrough>
                <wp:docPr id="7" name="Text Box 7" descr="This text box is for the third article in the newsletter." title="Artic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348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8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alt="Title: Article text box - Description: This text box is for the third article in the newsletter." style="position:absolute;left:0;text-align:left;margin-left:324.4pt;margin-top:463.55pt;width:233.6pt;height:274.45pt;z-index:2517053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DF535C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37C530E" wp14:editId="238AEC98">
                <wp:simplePos x="0" y="0"/>
                <wp:positionH relativeFrom="page">
                  <wp:posOffset>685800</wp:posOffset>
                </wp:positionH>
                <wp:positionV relativeFrom="page">
                  <wp:posOffset>4768215</wp:posOffset>
                </wp:positionV>
                <wp:extent cx="6400800" cy="260985"/>
                <wp:effectExtent l="0" t="0" r="0" b="0"/>
                <wp:wrapThrough wrapText="bothSides">
                  <wp:wrapPolygon edited="0">
                    <wp:start x="0" y="0"/>
                    <wp:lineTo x="0" y="18920"/>
                    <wp:lineTo x="21514" y="18920"/>
                    <wp:lineTo x="21514" y="0"/>
                    <wp:lineTo x="0" y="0"/>
                  </wp:wrapPolygon>
                </wp:wrapThrough>
                <wp:docPr id="46" name="Group 46" descr="gray bar page divider" title="decorative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60985"/>
                          <a:chOff x="0" y="0"/>
                          <a:chExt cx="6400800" cy="260985"/>
                        </a:xfrm>
                      </wpg:grpSpPr>
                      <wps:wsp>
                        <wps:cNvPr id="47" name="Rectangle 16"/>
                        <wps:cNvSpPr/>
                        <wps:spPr>
                          <a:xfrm>
                            <a:off x="0" y="0"/>
                            <a:ext cx="4249420" cy="260985"/>
                          </a:xfrm>
                          <a:custGeom>
                            <a:avLst/>
                            <a:gdLst>
                              <a:gd name="connsiteX0" fmla="*/ 0 w 4265295"/>
                              <a:gd name="connsiteY0" fmla="*/ 0 h 260985"/>
                              <a:gd name="connsiteX1" fmla="*/ 4265295 w 4265295"/>
                              <a:gd name="connsiteY1" fmla="*/ 0 h 260985"/>
                              <a:gd name="connsiteX2" fmla="*/ 4265295 w 4265295"/>
                              <a:gd name="connsiteY2" fmla="*/ 260985 h 260985"/>
                              <a:gd name="connsiteX3" fmla="*/ 0 w 4265295"/>
                              <a:gd name="connsiteY3" fmla="*/ 260985 h 260985"/>
                              <a:gd name="connsiteX4" fmla="*/ 0 w 4265295"/>
                              <a:gd name="connsiteY4" fmla="*/ 0 h 260985"/>
                              <a:gd name="connsiteX0" fmla="*/ 0 w 4483374"/>
                              <a:gd name="connsiteY0" fmla="*/ 0 h 260985"/>
                              <a:gd name="connsiteX1" fmla="*/ 4265295 w 4483374"/>
                              <a:gd name="connsiteY1" fmla="*/ 0 h 260985"/>
                              <a:gd name="connsiteX2" fmla="*/ 4483374 w 4483374"/>
                              <a:gd name="connsiteY2" fmla="*/ 260985 h 260985"/>
                              <a:gd name="connsiteX3" fmla="*/ 0 w 4483374"/>
                              <a:gd name="connsiteY3" fmla="*/ 260985 h 260985"/>
                              <a:gd name="connsiteX4" fmla="*/ 0 w 4483374"/>
                              <a:gd name="connsiteY4" fmla="*/ 0 h 260985"/>
                              <a:gd name="connsiteX0" fmla="*/ 233694 w 4483374"/>
                              <a:gd name="connsiteY0" fmla="*/ 0 h 260985"/>
                              <a:gd name="connsiteX1" fmla="*/ 4265295 w 4483374"/>
                              <a:gd name="connsiteY1" fmla="*/ 0 h 260985"/>
                              <a:gd name="connsiteX2" fmla="*/ 4483374 w 4483374"/>
                              <a:gd name="connsiteY2" fmla="*/ 260985 h 260985"/>
                              <a:gd name="connsiteX3" fmla="*/ 0 w 4483374"/>
                              <a:gd name="connsiteY3" fmla="*/ 260985 h 260985"/>
                              <a:gd name="connsiteX4" fmla="*/ 233694 w 4483374"/>
                              <a:gd name="connsiteY4" fmla="*/ 0 h 260985"/>
                              <a:gd name="connsiteX0" fmla="*/ 0 w 4249680"/>
                              <a:gd name="connsiteY0" fmla="*/ 0 h 261622"/>
                              <a:gd name="connsiteX1" fmla="*/ 4031601 w 4249680"/>
                              <a:gd name="connsiteY1" fmla="*/ 0 h 261622"/>
                              <a:gd name="connsiteX2" fmla="*/ 4249680 w 4249680"/>
                              <a:gd name="connsiteY2" fmla="*/ 260985 h 261622"/>
                              <a:gd name="connsiteX3" fmla="*/ 0 w 4249680"/>
                              <a:gd name="connsiteY3" fmla="*/ 261622 h 261622"/>
                              <a:gd name="connsiteX4" fmla="*/ 0 w 4249680"/>
                              <a:gd name="connsiteY4" fmla="*/ 0 h 261622"/>
                              <a:gd name="connsiteX0" fmla="*/ 0 w 4249680"/>
                              <a:gd name="connsiteY0" fmla="*/ 0 h 262260"/>
                              <a:gd name="connsiteX1" fmla="*/ 4031601 w 4249680"/>
                              <a:gd name="connsiteY1" fmla="*/ 0 h 262260"/>
                              <a:gd name="connsiteX2" fmla="*/ 4249680 w 4249680"/>
                              <a:gd name="connsiteY2" fmla="*/ 260985 h 262260"/>
                              <a:gd name="connsiteX3" fmla="*/ 0 w 4249680"/>
                              <a:gd name="connsiteY3" fmla="*/ 262260 h 262260"/>
                              <a:gd name="connsiteX4" fmla="*/ 0 w 4249680"/>
                              <a:gd name="connsiteY4" fmla="*/ 0 h 262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49680" h="262260">
                                <a:moveTo>
                                  <a:pt x="0" y="0"/>
                                </a:moveTo>
                                <a:lnTo>
                                  <a:pt x="4031601" y="0"/>
                                </a:lnTo>
                                <a:lnTo>
                                  <a:pt x="4249680" y="260985"/>
                                </a:lnTo>
                                <a:lnTo>
                                  <a:pt x="0" y="26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17"/>
                        <wps:cNvSpPr/>
                        <wps:spPr>
                          <a:xfrm>
                            <a:off x="4034155" y="0"/>
                            <a:ext cx="2366645" cy="260985"/>
                          </a:xfrm>
                          <a:custGeom>
                            <a:avLst/>
                            <a:gdLst>
                              <a:gd name="connsiteX0" fmla="*/ 0 w 2132965"/>
                              <a:gd name="connsiteY0" fmla="*/ 0 h 260985"/>
                              <a:gd name="connsiteX1" fmla="*/ 2132965 w 2132965"/>
                              <a:gd name="connsiteY1" fmla="*/ 0 h 260985"/>
                              <a:gd name="connsiteX2" fmla="*/ 2132965 w 2132965"/>
                              <a:gd name="connsiteY2" fmla="*/ 260985 h 260985"/>
                              <a:gd name="connsiteX3" fmla="*/ 0 w 2132965"/>
                              <a:gd name="connsiteY3" fmla="*/ 260985 h 260985"/>
                              <a:gd name="connsiteX4" fmla="*/ 0 w 2132965"/>
                              <a:gd name="connsiteY4" fmla="*/ 0 h 260985"/>
                              <a:gd name="connsiteX0" fmla="*/ 0 w 2132965"/>
                              <a:gd name="connsiteY0" fmla="*/ 0 h 260985"/>
                              <a:gd name="connsiteX1" fmla="*/ 2132965 w 2132965"/>
                              <a:gd name="connsiteY1" fmla="*/ 0 h 260985"/>
                              <a:gd name="connsiteX2" fmla="*/ 2132965 w 2132965"/>
                              <a:gd name="connsiteY2" fmla="*/ 260985 h 260985"/>
                              <a:gd name="connsiteX3" fmla="*/ 210427 w 2132965"/>
                              <a:gd name="connsiteY3" fmla="*/ 260985 h 260985"/>
                              <a:gd name="connsiteX4" fmla="*/ 0 w 2132965"/>
                              <a:gd name="connsiteY4" fmla="*/ 0 h 260985"/>
                              <a:gd name="connsiteX0" fmla="*/ 0 w 2366645"/>
                              <a:gd name="connsiteY0" fmla="*/ 0 h 260985"/>
                              <a:gd name="connsiteX1" fmla="*/ 2366645 w 2366645"/>
                              <a:gd name="connsiteY1" fmla="*/ 0 h 260985"/>
                              <a:gd name="connsiteX2" fmla="*/ 2132965 w 2366645"/>
                              <a:gd name="connsiteY2" fmla="*/ 260985 h 260985"/>
                              <a:gd name="connsiteX3" fmla="*/ 210427 w 2366645"/>
                              <a:gd name="connsiteY3" fmla="*/ 260985 h 260985"/>
                              <a:gd name="connsiteX4" fmla="*/ 0 w 2366645"/>
                              <a:gd name="connsiteY4" fmla="*/ 0 h 260985"/>
                              <a:gd name="connsiteX0" fmla="*/ 0 w 2366645"/>
                              <a:gd name="connsiteY0" fmla="*/ 0 h 260985"/>
                              <a:gd name="connsiteX1" fmla="*/ 2366645 w 2366645"/>
                              <a:gd name="connsiteY1" fmla="*/ 0 h 260985"/>
                              <a:gd name="connsiteX2" fmla="*/ 2366645 w 2366645"/>
                              <a:gd name="connsiteY2" fmla="*/ 260985 h 260985"/>
                              <a:gd name="connsiteX3" fmla="*/ 210427 w 2366645"/>
                              <a:gd name="connsiteY3" fmla="*/ 260985 h 260985"/>
                              <a:gd name="connsiteX4" fmla="*/ 0 w 2366645"/>
                              <a:gd name="connsiteY4" fmla="*/ 0 h 2609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366645" h="260985">
                                <a:moveTo>
                                  <a:pt x="0" y="0"/>
                                </a:moveTo>
                                <a:lnTo>
                                  <a:pt x="2366645" y="0"/>
                                </a:lnTo>
                                <a:lnTo>
                                  <a:pt x="2366645" y="260985"/>
                                </a:lnTo>
                                <a:lnTo>
                                  <a:pt x="210427" y="260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alt="Title: decorative element - Description: gray bar page divider" style="position:absolute;margin-left:54pt;margin-top:375.45pt;width:7in;height:20.55pt;z-index:251694080;mso-position-horizontal-relative:page;mso-position-vertical-relative:page" coordsize="6400800,260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">
                <v:shape id="Rectangle 16" o:spid="_x0000_s1027" style="position:absolute;width:4249420;height:260985;visibility:visible;mso-wrap-style:square;v-text-anchor:middle" coordsize="4249680,262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VbYxAAA&#10;ANsAAAAPAAAAZHJzL2Rvd25yZXYueG1sRI9Li8JAEITvC/6HoQVv68RVfMRMRBaVPezFxyHHNtMm&#10;wUxPyIwa/72zsOCxqKqvqGTVmVrcqXWVZQWjYQSCOLe64kLB6bj9nINwHlljbZkUPMnBKu19JBhr&#10;++A93Q++EAHCLkYFpfdNLKXLSzLohrYhDt7FtgZ9kG0hdYuPADe1/IqiqTRYcVgosaHvkvLr4WYU&#10;XKTH7jfLFtlxMz5PoxllO3tTatDv1ksQnjr/Dv+3f7SCyQz+voQfINM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VW2MQAAADbAAAADwAAAAAAAAAAAAAAAACXAgAAZHJzL2Rv&#10;d25yZXYueG1sUEsFBgAAAAAEAAQA9QAAAIgDAAAAAA==&#10;" path="m0,0l4031601,,4249680,260985,,262260,,0xe" fillcolor="#a5a5a5 [2092]" stroked="f">
                  <v:path arrowok="t" o:connecttype="custom" o:connectlocs="0,0;4031354,0;4249420,259716;0,260985;0,0" o:connectangles="0,0,0,0,0"/>
                </v:shape>
                <v:shape id="Rectangle 17" o:spid="_x0000_s1028" style="position:absolute;left:4034155;width:2366645;height:260985;visibility:visible;mso-wrap-style:square;v-text-anchor:middle" coordsize="2366645,260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QADvwAA&#10;ANsAAAAPAAAAZHJzL2Rvd25yZXYueG1sRE/Pa8IwFL4P9j+EJ+w20wqT0RlLKUz0qN1lt0fzlnQ2&#10;L6WJGv/75TDw+PH93tTJjeJKcxg8KyiXBQji3uuBjYKv7vP1HUSIyBpHz6TgTgHq7fPTBivtb3yk&#10;6ykakUM4VKjAxjhVUobeksOw9BNx5n787DBmOBupZ7zlcDfKVVGspcOBc4PFiVpL/fl0cQoOnd1F&#10;2R3TdzJj05S/rbWmVeplkZoPEJFSfIj/3Xut4C2vz1/yD5Db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55AAO/AAAA2wAAAA8AAAAAAAAAAAAAAAAAlwIAAGRycy9kb3ducmV2&#10;LnhtbFBLBQYAAAAABAAEAPUAAACDAwAAAAA=&#10;" path="m0,0l2366645,,2366645,260985,210427,260985,,0xe" fillcolor="#272727 [2749]" stroked="f">
                  <v:path arrowok="t" o:connecttype="custom" o:connectlocs="0,0;2366645,0;2366645,260985;210427,260985;0,0" o:connectangles="0,0,0,0,0"/>
                </v:shape>
                <w10:wrap type="through" anchorx="page" anchory="page"/>
              </v:group>
            </w:pict>
          </mc:Fallback>
        </mc:AlternateContent>
      </w:r>
      <w:r w:rsidR="002F3B86">
        <w:br w:type="page"/>
      </w:r>
      <w:bookmarkStart w:id="5" w:name="_MacBuGuideStaticData_7928V"/>
      <w:bookmarkStart w:id="6" w:name="_MacBuGuideStaticData_4669V"/>
      <w:bookmarkStart w:id="7" w:name="_MacBuGuideStaticData_7746V"/>
      <w:bookmarkStart w:id="8" w:name="_MacBuGuideStaticData_8094V"/>
      <w:bookmarkEnd w:id="1"/>
      <w:bookmarkEnd w:id="2"/>
      <w:bookmarkEnd w:id="3"/>
      <w:bookmarkEnd w:id="4"/>
      <w:r w:rsidR="003F494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A35904" wp14:editId="4C9AA11B">
                <wp:simplePos x="0" y="0"/>
                <wp:positionH relativeFrom="page">
                  <wp:posOffset>685800</wp:posOffset>
                </wp:positionH>
                <wp:positionV relativeFrom="page">
                  <wp:posOffset>475615</wp:posOffset>
                </wp:positionV>
                <wp:extent cx="2134235" cy="8891270"/>
                <wp:effectExtent l="0" t="0" r="0" b="0"/>
                <wp:wrapThrough wrapText="bothSides">
                  <wp:wrapPolygon edited="0">
                    <wp:start x="257" y="123"/>
                    <wp:lineTo x="257" y="21412"/>
                    <wp:lineTo x="21079" y="21412"/>
                    <wp:lineTo x="21079" y="123"/>
                    <wp:lineTo x="257" y="123"/>
                  </wp:wrapPolygon>
                </wp:wrapThrough>
                <wp:docPr id="26" name="Text Box 26" descr="This is a call out box that can be used or removed from the newsletter." title="Call ou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235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35B2A" w14:textId="77777777" w:rsidR="00891FD0" w:rsidRDefault="00891FD0">
                            <w:pPr>
                              <w:rPr>
                                <w:rFonts w:ascii="Rockwell-Bold" w:hAnsi="Rockwell-Bold"/>
                                <w:color w:val="FFFFFF" w:themeColor="background1"/>
                              </w:rPr>
                            </w:pPr>
                            <w:r w:rsidRPr="00F710B9">
                              <w:rPr>
                                <w:rFonts w:ascii="Rockwell-Bold" w:hAnsi="Rockwell-Bold"/>
                                <w:color w:val="FFFFFF" w:themeColor="background1"/>
                              </w:rPr>
                              <w:t>Callout box</w:t>
                            </w:r>
                          </w:p>
                          <w:p w14:paraId="1F3D40E9" w14:textId="77777777" w:rsidR="00891FD0" w:rsidRPr="00F710B9" w:rsidRDefault="00891FD0" w:rsidP="00F710B9">
                            <w:pPr>
                              <w:spacing w:after="180" w:line="2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dolor sit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Quisque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maximus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tortor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Interdum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malesuada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fames ac ante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primis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faucibus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eget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mauris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posuere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Suspendisse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turpis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urna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rutrum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ullamcorper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nisl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auctor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vestibulum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neque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0BEFFECB" w14:textId="77777777" w:rsidR="00891FD0" w:rsidRPr="00F710B9" w:rsidRDefault="00891FD0" w:rsidP="00F710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dolor sit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10E648D" w14:textId="77777777" w:rsidR="00891FD0" w:rsidRPr="00F710B9" w:rsidRDefault="00891FD0" w:rsidP="00F710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Quisque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maximus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tortor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0342E8A" w14:textId="77777777" w:rsidR="00891FD0" w:rsidRPr="00F710B9" w:rsidRDefault="00891FD0" w:rsidP="00F710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Interdum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malesuada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fames ac ante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primis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faucibus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CEA629D" w14:textId="77777777" w:rsidR="00891FD0" w:rsidRPr="00F710B9" w:rsidRDefault="00891FD0" w:rsidP="00F710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eget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mauris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posuere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6D5EBE3" w14:textId="77777777" w:rsidR="00891FD0" w:rsidRPr="00F710B9" w:rsidRDefault="00891FD0" w:rsidP="00F710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Suspendisse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turpis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urna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rutrum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ullamcorper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nisl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auctor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vestibulum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neque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18872" rIns="91440" bIns="118872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alt="Title: Call out box - Description: This is a call out box that can be used or removed from the newsletter.&#10;爰ꗗ຀" style="position:absolute;left:0;text-align:left;margin-left:54pt;margin-top:37.45pt;width:168.05pt;height:700.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" mv:complextextbox="1" filled="f" stroked="f">
                <v:textbox inset=",9.36pt,,9.36pt">
                  <w:txbxContent>
                    <w:p w14:paraId="7A335B2A" w14:textId="77777777" w:rsidR="00891FD0" w:rsidRDefault="00891FD0">
                      <w:pPr>
                        <w:rPr>
                          <w:rFonts w:ascii="Rockwell-Bold" w:hAnsi="Rockwell-Bold"/>
                          <w:color w:val="FFFFFF" w:themeColor="background1"/>
                        </w:rPr>
                      </w:pPr>
                      <w:r w:rsidRPr="00F710B9">
                        <w:rPr>
                          <w:rFonts w:ascii="Rockwell-Bold" w:hAnsi="Rockwell-Bold"/>
                          <w:color w:val="FFFFFF" w:themeColor="background1"/>
                        </w:rPr>
                        <w:t>Callout box</w:t>
                      </w:r>
                    </w:p>
                    <w:p w14:paraId="1F3D40E9" w14:textId="77777777" w:rsidR="00891FD0" w:rsidRPr="00F710B9" w:rsidRDefault="00891FD0" w:rsidP="00F710B9">
                      <w:pPr>
                        <w:spacing w:after="180" w:line="28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dolor sit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Quisque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maximus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tortor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Interdum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malesuada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fames ac ante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primis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faucibus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eget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mauris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posuere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Suspendisse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turpis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urna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rutrum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ullamcorper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nisl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auctor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vestibulum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neque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0BEFFECB" w14:textId="77777777" w:rsidR="00891FD0" w:rsidRPr="00F710B9" w:rsidRDefault="00891FD0" w:rsidP="00F710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dolor sit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10E648D" w14:textId="77777777" w:rsidR="00891FD0" w:rsidRPr="00F710B9" w:rsidRDefault="00891FD0" w:rsidP="00F710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Quisque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maximus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tortor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0342E8A" w14:textId="77777777" w:rsidR="00891FD0" w:rsidRPr="00F710B9" w:rsidRDefault="00891FD0" w:rsidP="00F710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Interdum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malesuada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fames ac ante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primis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faucibus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CEA629D" w14:textId="77777777" w:rsidR="00891FD0" w:rsidRPr="00F710B9" w:rsidRDefault="00891FD0" w:rsidP="00F710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eget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mauris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posuere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6D5EBE3" w14:textId="77777777" w:rsidR="00891FD0" w:rsidRPr="00F710B9" w:rsidRDefault="00891FD0" w:rsidP="00F710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Suspendisse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turpis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urna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rutrum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ullamcorper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nisl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auctor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vestibulum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neque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235A8E" wp14:editId="5E55D9F1">
                <wp:simplePos x="0" y="0"/>
                <wp:positionH relativeFrom="page">
                  <wp:posOffset>5139891</wp:posOffset>
                </wp:positionH>
                <wp:positionV relativeFrom="page">
                  <wp:posOffset>2974340</wp:posOffset>
                </wp:positionV>
                <wp:extent cx="1946910" cy="6392946"/>
                <wp:effectExtent l="0" t="0" r="0" b="8255"/>
                <wp:wrapThrough wrapText="bothSides">
                  <wp:wrapPolygon edited="0">
                    <wp:start x="282" y="0"/>
                    <wp:lineTo x="282" y="21542"/>
                    <wp:lineTo x="21135" y="21542"/>
                    <wp:lineTo x="21135" y="0"/>
                    <wp:lineTo x="282" y="0"/>
                  </wp:wrapPolygon>
                </wp:wrapThrough>
                <wp:docPr id="24" name="Text Box 24" descr="This text box is for the text of the fourth article." title="Artic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910" cy="6392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alt="Title: Article text box - Description: This text box is for the text of the fourth article." style="position:absolute;left:0;text-align:left;margin-left:404.7pt;margin-top:234.2pt;width:153.3pt;height:503.4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96E305" wp14:editId="1D9002F2">
                <wp:simplePos x="0" y="0"/>
                <wp:positionH relativeFrom="page">
                  <wp:posOffset>2974206</wp:posOffset>
                </wp:positionH>
                <wp:positionV relativeFrom="page">
                  <wp:posOffset>2974340</wp:posOffset>
                </wp:positionV>
                <wp:extent cx="1948180" cy="6394216"/>
                <wp:effectExtent l="0" t="0" r="0" b="6985"/>
                <wp:wrapSquare wrapText="bothSides"/>
                <wp:docPr id="19" name="Text Box 19" descr="This text box is for the text of the fourth article." title="Artic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6394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1">
                        <w:txbxContent>
                          <w:p w14:paraId="5CAC3ACF" w14:textId="77777777" w:rsidR="00891FD0" w:rsidRDefault="00891FD0" w:rsidP="000A3D1D">
                            <w:pPr>
                              <w:pStyle w:val="BasicParagraph"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dolor sit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adipiscing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maximus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fames ac ante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primis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mauris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Suspendisse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turpis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urna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rutrum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facilisis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odio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ligula.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Fusce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iaculis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sit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lobortis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Integer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id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56590917" w14:textId="77777777" w:rsidR="00891FD0" w:rsidRPr="007B6C8E" w:rsidRDefault="00891FD0" w:rsidP="000A3D1D">
                            <w:pPr>
                              <w:pStyle w:val="BasicParagraph"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Vivamus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libero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 dictum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Class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aptent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taciti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sociosqu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litora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torquent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conubia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nostra,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inceptos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himenaeos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finibus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sagittis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cursus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tristique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porttitor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Nam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ultricies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enim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eleifend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Curabitur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suscipit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semper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arcu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tincidunt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efficitur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iaculis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dolor nisi.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30BE94CB" w14:textId="77777777" w:rsidR="00891FD0" w:rsidRDefault="00891FD0" w:rsidP="000A3D1D">
                            <w:pPr>
                              <w:pStyle w:val="BasicParagraph"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lectus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sodales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Etiam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lacus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a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placerat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1A5EF6A2" w14:textId="77777777" w:rsidR="00891FD0" w:rsidRDefault="00891FD0" w:rsidP="00F710B9">
                            <w:pPr>
                              <w:pStyle w:val="BasicParagraph"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dolor sit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adipiscing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maximus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fames ac ante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primis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mauris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Suspendisse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turpis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urna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rutrum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facilisis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odio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ligula.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Fusce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iaculis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sit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lobortis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Integer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id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482851E2" w14:textId="77777777" w:rsidR="00891FD0" w:rsidRDefault="00891FD0" w:rsidP="00F710B9">
                            <w:pPr>
                              <w:pStyle w:val="BasicParagraph"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Vivamus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libero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 dictum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Class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aptent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taciti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sociosqu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litora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torquent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conubia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nostra,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inceptos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himenaeos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finibus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sagittis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cursus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tristique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porttitor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</w:p>
                          <w:p w14:paraId="4DDA2B4F" w14:textId="77777777" w:rsidR="00891FD0" w:rsidRPr="007B6C8E" w:rsidRDefault="00891FD0" w:rsidP="00F710B9">
                            <w:pPr>
                              <w:pStyle w:val="BasicParagraph"/>
                              <w:spacing w:after="180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lectus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sodales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lacus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alt="Title: Article text box - Description: This text box is for the text of the fourth article." style="position:absolute;left:0;text-align:left;margin-left:234.2pt;margin-top:234.2pt;width:153.4pt;height:503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" mv:complextextbox="1" filled="f" stroked="f">
                <v:textbox style="mso-next-textbox:#Text Box 24" inset="0,0,,0">
                  <w:txbxContent>
                    <w:p w14:paraId="5CAC3ACF" w14:textId="77777777" w:rsidR="00891FD0" w:rsidRDefault="00891FD0" w:rsidP="000A3D1D">
                      <w:pPr>
                        <w:pStyle w:val="BasicParagraph"/>
                        <w:spacing w:after="180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dolor sit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adipiscing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maximus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fames ac ante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primis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mauris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Suspendisse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turpis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urna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rutrum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facilisis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odio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ligula.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Fusce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iaculis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sit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lobortis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Integer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id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  <w:p w14:paraId="56590917" w14:textId="77777777" w:rsidR="00891FD0" w:rsidRPr="007B6C8E" w:rsidRDefault="00891FD0" w:rsidP="000A3D1D">
                      <w:pPr>
                        <w:pStyle w:val="BasicParagraph"/>
                        <w:spacing w:after="180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Vivamus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libero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 dictum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Class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aptent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taciti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sociosqu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litora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torquent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conubia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nostra,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inceptos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himenaeos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finibus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sagittis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cursus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tristique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porttitor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Nam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ultricies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enim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eleifend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Curabitur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suscipit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semper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arcu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tincidunt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efficitur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iaculis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dolor nisi.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  <w:p w14:paraId="30BE94CB" w14:textId="77777777" w:rsidR="00891FD0" w:rsidRDefault="00891FD0" w:rsidP="000A3D1D">
                      <w:pPr>
                        <w:pStyle w:val="BasicParagraph"/>
                        <w:spacing w:after="180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lectus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sodales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Etiam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lacus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a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placerat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  <w:p w14:paraId="1A5EF6A2" w14:textId="77777777" w:rsidR="00891FD0" w:rsidRDefault="00891FD0" w:rsidP="00F710B9">
                      <w:pPr>
                        <w:pStyle w:val="BasicParagraph"/>
                        <w:spacing w:after="180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dolor sit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adipiscing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maximus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fames ac ante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primis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mauris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Suspendisse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turpis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urna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rutrum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facilisis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odio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ligula.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Fusce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iaculis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sit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lobortis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Integer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id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  <w:p w14:paraId="482851E2" w14:textId="77777777" w:rsidR="00891FD0" w:rsidRDefault="00891FD0" w:rsidP="00F710B9">
                      <w:pPr>
                        <w:pStyle w:val="BasicParagraph"/>
                        <w:spacing w:after="180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Vivamus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libero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 dictum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Class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aptent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taciti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sociosqu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litora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torquent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conubia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nostra,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inceptos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himenaeos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finibus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sagittis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cursus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tristique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porttitor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</w:p>
                    <w:p w14:paraId="4DDA2B4F" w14:textId="77777777" w:rsidR="00891FD0" w:rsidRPr="007B6C8E" w:rsidRDefault="00891FD0" w:rsidP="00F710B9">
                      <w:pPr>
                        <w:pStyle w:val="BasicParagraph"/>
                        <w:spacing w:after="180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lectus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sodales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spellEnd"/>
                      <w:r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262626" w:themeColor="text1" w:themeTint="D9"/>
                        </w:rPr>
                        <w:t>Etiam</w:t>
                      </w:r>
                      <w:proofErr w:type="spellEnd"/>
                      <w:r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lacus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710B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CDC65F" wp14:editId="493FF6CA">
                <wp:simplePos x="0" y="0"/>
                <wp:positionH relativeFrom="page">
                  <wp:posOffset>2970530</wp:posOffset>
                </wp:positionH>
                <wp:positionV relativeFrom="page">
                  <wp:posOffset>476250</wp:posOffset>
                </wp:positionV>
                <wp:extent cx="4116070" cy="588010"/>
                <wp:effectExtent l="0" t="0" r="0" b="21590"/>
                <wp:wrapThrough wrapText="bothSides">
                  <wp:wrapPolygon edited="0">
                    <wp:start x="133" y="0"/>
                    <wp:lineTo x="133" y="21460"/>
                    <wp:lineTo x="21327" y="21460"/>
                    <wp:lineTo x="21327" y="0"/>
                    <wp:lineTo x="133" y="0"/>
                  </wp:wrapPolygon>
                </wp:wrapThrough>
                <wp:docPr id="23" name="Text Box 23" descr="This text box includes the title of the article and author's name." title="Article tit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607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1A3CD" w14:textId="77777777" w:rsidR="00891FD0" w:rsidRPr="007B6C8E" w:rsidRDefault="00891FD0" w:rsidP="000A3D1D">
                            <w:pPr>
                              <w:suppressAutoHyphens/>
                              <w:rPr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7B6C8E">
                              <w:rPr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  <w:t>Article Title</w:t>
                            </w:r>
                          </w:p>
                          <w:p w14:paraId="1F45DD8B" w14:textId="77777777" w:rsidR="00891FD0" w:rsidRPr="007B6C8E" w:rsidRDefault="00891FD0" w:rsidP="000A3D1D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b/>
                                <w:color w:val="003087"/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[Author’s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alt="Title: Article title text box - Description: This text box includes the title of the article and author's name." style="position:absolute;left:0;text-align:left;margin-left:233.9pt;margin-top:37.5pt;width:324.1pt;height:46.3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" mv:complextextbox="1" filled="f" stroked="f">
                <v:textbox inset=",0,,0">
                  <w:txbxContent>
                    <w:p w14:paraId="6591A3CD" w14:textId="77777777" w:rsidR="00891FD0" w:rsidRPr="007B6C8E" w:rsidRDefault="00891FD0" w:rsidP="000A3D1D">
                      <w:pPr>
                        <w:suppressAutoHyphens/>
                        <w:rPr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7B6C8E">
                        <w:rPr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  <w:t>Article Title</w:t>
                      </w:r>
                    </w:p>
                    <w:p w14:paraId="1F45DD8B" w14:textId="77777777" w:rsidR="00891FD0" w:rsidRPr="007B6C8E" w:rsidRDefault="00891FD0" w:rsidP="000A3D1D">
                      <w:pP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gramStart"/>
                      <w:r w:rsidRPr="007B6C8E">
                        <w:rPr>
                          <w:rFonts w:ascii="Arial" w:hAnsi="Arial" w:cs="Arial"/>
                          <w:b/>
                          <w:color w:val="003087"/>
                          <w:sz w:val="20"/>
                          <w:szCs w:val="20"/>
                        </w:rPr>
                        <w:t>by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[Author’s Name]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0B9">
        <w:rPr>
          <w:noProof/>
        </w:rPr>
        <w:drawing>
          <wp:anchor distT="0" distB="118745" distL="114300" distR="114300" simplePos="0" relativeHeight="251713536" behindDoc="0" locked="0" layoutInCell="1" allowOverlap="1" wp14:anchorId="35EB79C7" wp14:editId="25AB8B54">
            <wp:simplePos x="0" y="0"/>
            <wp:positionH relativeFrom="page">
              <wp:posOffset>2970530</wp:posOffset>
            </wp:positionH>
            <wp:positionV relativeFrom="page">
              <wp:posOffset>1130300</wp:posOffset>
            </wp:positionV>
            <wp:extent cx="4116070" cy="1707515"/>
            <wp:effectExtent l="0" t="0" r="0" b="0"/>
            <wp:wrapTopAndBottom/>
            <wp:docPr id="25" name="Picture 25" descr=" This is a place holder image that can be removed or replaced in the newsletter." title="Place 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se-16509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7"/>
                    <a:stretch/>
                  </pic:blipFill>
                  <pic:spPr bwMode="auto">
                    <a:xfrm>
                      <a:off x="0" y="0"/>
                      <a:ext cx="4116070" cy="17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D1D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10CECA8" wp14:editId="27DFCC63">
                <wp:simplePos x="0" y="0"/>
                <wp:positionH relativeFrom="page">
                  <wp:posOffset>685800</wp:posOffset>
                </wp:positionH>
                <wp:positionV relativeFrom="page">
                  <wp:posOffset>457200</wp:posOffset>
                </wp:positionV>
                <wp:extent cx="2134235" cy="8915400"/>
                <wp:effectExtent l="0" t="0" r="0" b="0"/>
                <wp:wrapNone/>
                <wp:docPr id="15" name="Rectangle 15" descr="blue box with white stripes" title="decorative 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235" cy="89154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alt="Title: decorative element - Description: blue box with white stripes" style="position:absolute;margin-left:54pt;margin-top:36pt;width:168.05pt;height:70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" stroked="f">
                <v:fill r:id="rId12" o:title="blue box with white stripes" rotate="t" type="frame"/>
                <w10:wrap anchorx="page" anchory="page"/>
              </v:rect>
            </w:pict>
          </mc:Fallback>
        </mc:AlternateContent>
      </w:r>
      <w:r w:rsidR="002F3B86">
        <w:br w:type="page"/>
      </w:r>
      <w:bookmarkEnd w:id="5"/>
      <w:bookmarkEnd w:id="6"/>
      <w:bookmarkEnd w:id="7"/>
      <w:bookmarkEnd w:id="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B0C642" wp14:editId="4BB2B914">
                <wp:simplePos x="0" y="0"/>
                <wp:positionH relativeFrom="page">
                  <wp:posOffset>4119613</wp:posOffset>
                </wp:positionH>
                <wp:positionV relativeFrom="page">
                  <wp:posOffset>3202940</wp:posOffset>
                </wp:positionV>
                <wp:extent cx="2966720" cy="1437607"/>
                <wp:effectExtent l="0" t="0" r="0" b="10795"/>
                <wp:wrapThrough wrapText="bothSides">
                  <wp:wrapPolygon edited="0">
                    <wp:start x="185" y="0"/>
                    <wp:lineTo x="185" y="21380"/>
                    <wp:lineTo x="21267" y="21380"/>
                    <wp:lineTo x="21267" y="0"/>
                    <wp:lineTo x="185" y="0"/>
                  </wp:wrapPolygon>
                </wp:wrapThrough>
                <wp:docPr id="37" name="Text Box 37" descr="This is a text box for the fifth article in the newsletter" title="Artic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1437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alt="Title: Article Text box - Description: This is a text box for the fifth article in the newsletter" style="position:absolute;left:0;text-align:left;margin-left:324.4pt;margin-top:252.2pt;width:233.6pt;height:113.2pt;z-index:2517186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80513F">
        <w:rPr>
          <w:noProof/>
        </w:rPr>
        <w:drawing>
          <wp:anchor distT="0" distB="118745" distL="114300" distR="114300" simplePos="0" relativeHeight="251725824" behindDoc="0" locked="0" layoutInCell="1" allowOverlap="1" wp14:anchorId="22730BB6" wp14:editId="3294F79F">
            <wp:simplePos x="0" y="0"/>
            <wp:positionH relativeFrom="page">
              <wp:posOffset>685800</wp:posOffset>
            </wp:positionH>
            <wp:positionV relativeFrom="page">
              <wp:posOffset>5029200</wp:posOffset>
            </wp:positionV>
            <wp:extent cx="6395085" cy="2545715"/>
            <wp:effectExtent l="0" t="0" r="5715" b="0"/>
            <wp:wrapTopAndBottom/>
            <wp:docPr id="55" name="Picture 55" descr="This is a place holder image that can be replaced or removed from the newsletter template." title="place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se-16509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65"/>
                    <a:stretch/>
                  </pic:blipFill>
                  <pic:spPr bwMode="auto">
                    <a:xfrm>
                      <a:off x="0" y="0"/>
                      <a:ext cx="6395085" cy="254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13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EC5293" wp14:editId="602893A3">
                <wp:simplePos x="0" y="0"/>
                <wp:positionH relativeFrom="page">
                  <wp:posOffset>685800</wp:posOffset>
                </wp:positionH>
                <wp:positionV relativeFrom="page">
                  <wp:posOffset>7574915</wp:posOffset>
                </wp:positionV>
                <wp:extent cx="2971800" cy="1797050"/>
                <wp:effectExtent l="0" t="0" r="0" b="0"/>
                <wp:wrapThrough wrapText="bothSides">
                  <wp:wrapPolygon edited="0">
                    <wp:start x="185" y="305"/>
                    <wp:lineTo x="185" y="21066"/>
                    <wp:lineTo x="21231" y="21066"/>
                    <wp:lineTo x="21231" y="305"/>
                    <wp:lineTo x="185" y="305"/>
                  </wp:wrapPolygon>
                </wp:wrapThrough>
                <wp:docPr id="53" name="Text Box 53" descr="This is a text box for a call out box in the newsletter." title="Call ou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4">
                        <w:txbxContent>
                          <w:p w14:paraId="742B2C9D" w14:textId="77777777" w:rsidR="00891FD0" w:rsidRDefault="00891FD0" w:rsidP="0080513F">
                            <w:pPr>
                              <w:rPr>
                                <w:rFonts w:ascii="Rockwell-Bold" w:hAnsi="Rockwell-Bold"/>
                                <w:color w:val="FFFFFF" w:themeColor="background1"/>
                              </w:rPr>
                            </w:pPr>
                            <w:r w:rsidRPr="00F710B9">
                              <w:rPr>
                                <w:rFonts w:ascii="Rockwell-Bold" w:hAnsi="Rockwell-Bold"/>
                                <w:color w:val="FFFFFF" w:themeColor="background1"/>
                              </w:rPr>
                              <w:t>Callout box</w:t>
                            </w:r>
                          </w:p>
                          <w:p w14:paraId="375B796C" w14:textId="77777777" w:rsidR="00891FD0" w:rsidRPr="00F710B9" w:rsidRDefault="00891FD0" w:rsidP="0080513F">
                            <w:pPr>
                              <w:spacing w:after="180" w:line="2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dolor sit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Quisque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maximus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tortor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Interdum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malesuada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fames ac ante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primis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faucibus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eget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mauris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posuere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Suspendisse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turpis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urna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rutrum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ullamcorper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nisl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auctor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vestibulum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neque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4B4DFDC6" w14:textId="77777777" w:rsidR="00891FD0" w:rsidRPr="00F710B9" w:rsidRDefault="00891FD0" w:rsidP="008051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dolor sit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0D7118" w14:textId="77777777" w:rsidR="00891FD0" w:rsidRPr="00F710B9" w:rsidRDefault="00891FD0" w:rsidP="008051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Quisque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maximus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tortor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0B8693B" w14:textId="77777777" w:rsidR="00891FD0" w:rsidRPr="00F710B9" w:rsidRDefault="00891FD0" w:rsidP="008051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Interdum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malesuada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fames ac ante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primis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faucibus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A9C928" w14:textId="77777777" w:rsidR="00891FD0" w:rsidRPr="00F710B9" w:rsidRDefault="00891FD0" w:rsidP="008051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eget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mauris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posuere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59703BB" w14:textId="77777777" w:rsidR="00891FD0" w:rsidRPr="0080513F" w:rsidRDefault="00891FD0" w:rsidP="0080513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80" w:line="280" w:lineRule="auto"/>
                              <w:ind w:left="360"/>
                              <w:rPr>
                                <w:rFonts w:ascii="Rockwell-Bold" w:hAnsi="Rockwell-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Suspendisse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turpis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urna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rutrum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ullamcorper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nisl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auctor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vestibulum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neque</w:t>
                            </w:r>
                            <w:proofErr w:type="spellEnd"/>
                            <w:r w:rsidRPr="00F710B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" o:spid="_x0000_s1042" type="#_x0000_t202" alt="Title: Call out box - Description: This is a text box for a call out box in the newsletter." style="position:absolute;left:0;text-align:left;margin-left:54pt;margin-top:596.45pt;width:234pt;height:141.5pt;z-index:251722752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" mv:complextextbox="1" filled="f" stroked="f">
                <v:textbox style="mso-next-textbox:#Text Box 54" inset=",7.2pt,,7.2pt">
                  <w:txbxContent>
                    <w:p w14:paraId="742B2C9D" w14:textId="77777777" w:rsidR="00891FD0" w:rsidRDefault="00891FD0" w:rsidP="0080513F">
                      <w:pPr>
                        <w:rPr>
                          <w:rFonts w:ascii="Rockwell-Bold" w:hAnsi="Rockwell-Bold"/>
                          <w:color w:val="FFFFFF" w:themeColor="background1"/>
                        </w:rPr>
                      </w:pPr>
                      <w:r w:rsidRPr="00F710B9">
                        <w:rPr>
                          <w:rFonts w:ascii="Rockwell-Bold" w:hAnsi="Rockwell-Bold"/>
                          <w:color w:val="FFFFFF" w:themeColor="background1"/>
                        </w:rPr>
                        <w:t>Callout box</w:t>
                      </w:r>
                    </w:p>
                    <w:p w14:paraId="375B796C" w14:textId="77777777" w:rsidR="00891FD0" w:rsidRPr="00F710B9" w:rsidRDefault="00891FD0" w:rsidP="0080513F">
                      <w:pPr>
                        <w:spacing w:after="180" w:line="28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dolor sit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Quisque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maximus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tortor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Interdum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malesuada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fames ac ante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primis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faucibus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eget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mauris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posuere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Suspendisse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turpis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urna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rutrum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ullamcorper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nisl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auctor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vestibulum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neque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4B4DFDC6" w14:textId="77777777" w:rsidR="00891FD0" w:rsidRPr="00F710B9" w:rsidRDefault="00891FD0" w:rsidP="008051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dolor sit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adipiscing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0D7118" w14:textId="77777777" w:rsidR="00891FD0" w:rsidRPr="00F710B9" w:rsidRDefault="00891FD0" w:rsidP="008051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Quisque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maximus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tortor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0B8693B" w14:textId="77777777" w:rsidR="00891FD0" w:rsidRPr="00F710B9" w:rsidRDefault="00891FD0" w:rsidP="008051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Interdum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malesuada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fames ac ante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primis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faucibus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DA9C928" w14:textId="77777777" w:rsidR="00891FD0" w:rsidRPr="00F710B9" w:rsidRDefault="00891FD0" w:rsidP="008051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eget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mauris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posuere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59703BB" w14:textId="77777777" w:rsidR="00891FD0" w:rsidRPr="0080513F" w:rsidRDefault="00891FD0" w:rsidP="0080513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80" w:line="280" w:lineRule="auto"/>
                        <w:ind w:left="360"/>
                        <w:rPr>
                          <w:rFonts w:ascii="Rockwell-Bold" w:hAnsi="Rockwell-Bold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Suspendisse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turpis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urna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rutrum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ullamcorper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nisl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auctor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vestibulum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neque</w:t>
                      </w:r>
                      <w:proofErr w:type="spellEnd"/>
                      <w:r w:rsidRPr="00F710B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0513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B4C3F0" wp14:editId="24CD7AFF">
                <wp:simplePos x="0" y="0"/>
                <wp:positionH relativeFrom="page">
                  <wp:posOffset>4119880</wp:posOffset>
                </wp:positionH>
                <wp:positionV relativeFrom="page">
                  <wp:posOffset>7574915</wp:posOffset>
                </wp:positionV>
                <wp:extent cx="2966720" cy="1797050"/>
                <wp:effectExtent l="0" t="0" r="0" b="0"/>
                <wp:wrapThrough wrapText="bothSides">
                  <wp:wrapPolygon edited="0">
                    <wp:start x="185" y="305"/>
                    <wp:lineTo x="185" y="21066"/>
                    <wp:lineTo x="21267" y="21066"/>
                    <wp:lineTo x="21267" y="305"/>
                    <wp:lineTo x="185" y="305"/>
                  </wp:wrapPolygon>
                </wp:wrapThrough>
                <wp:docPr id="54" name="Text Box 54" descr="This is a text box for a call out box in the newsletter." title="Call ou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4" seq="1"/>
                      <wps:bodyPr rot="0" spcFirstLastPara="0" vertOverflow="overflow" horzOverflow="overflow" vert="horz" wrap="non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" o:spid="_x0000_s1043" type="#_x0000_t202" alt="Title: Call out box - Description: This is a text box for a call out box in the newsletter." style="position:absolute;left:0;text-align:left;margin-left:324.4pt;margin-top:596.45pt;width:233.6pt;height:141.5pt;z-index:251723776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" mv:complextextbox="1" filled="f" stroked="f">
                <v:textbox inset=",7.2pt,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80513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F453F0" wp14:editId="2D450D15">
                <wp:simplePos x="0" y="0"/>
                <wp:positionH relativeFrom="page">
                  <wp:posOffset>685800</wp:posOffset>
                </wp:positionH>
                <wp:positionV relativeFrom="page">
                  <wp:posOffset>7575082</wp:posOffset>
                </wp:positionV>
                <wp:extent cx="6400800" cy="1797518"/>
                <wp:effectExtent l="0" t="0" r="0" b="6350"/>
                <wp:wrapThrough wrapText="bothSides">
                  <wp:wrapPolygon edited="0">
                    <wp:start x="0" y="0"/>
                    <wp:lineTo x="0" y="21371"/>
                    <wp:lineTo x="21514" y="21371"/>
                    <wp:lineTo x="21514" y="0"/>
                    <wp:lineTo x="0" y="0"/>
                  </wp:wrapPolygon>
                </wp:wrapThrough>
                <wp:docPr id="52" name="Rectangle 52" descr="blue box with white stripes" title="decorative 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797518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26" alt="Title: decorative element - Description: blue box with white stripes" style="position:absolute;margin-left:54pt;margin-top:596.45pt;width:7in;height:141.5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" stroked="f">
                <v:fill r:id="rId13" o:title="blue box with white stripes" rotate="t" type="frame"/>
                <w10:wrap type="through" anchorx="page" anchory="page"/>
              </v:rect>
            </w:pict>
          </mc:Fallback>
        </mc:AlternateContent>
      </w:r>
      <w:r w:rsidR="00F710B9">
        <w:rPr>
          <w:noProof/>
        </w:rPr>
        <w:drawing>
          <wp:anchor distT="0" distB="118745" distL="114300" distR="114300" simplePos="0" relativeHeight="251720704" behindDoc="0" locked="0" layoutInCell="1" allowOverlap="1" wp14:anchorId="4D13B1E0" wp14:editId="079BB0A6">
            <wp:simplePos x="0" y="0"/>
            <wp:positionH relativeFrom="page">
              <wp:posOffset>4119880</wp:posOffset>
            </wp:positionH>
            <wp:positionV relativeFrom="page">
              <wp:posOffset>1143000</wp:posOffset>
            </wp:positionV>
            <wp:extent cx="2966720" cy="1977390"/>
            <wp:effectExtent l="0" t="0" r="5080" b="3810"/>
            <wp:wrapTopAndBottom/>
            <wp:docPr id="48" name="Picture 48" descr="This is a place holder image that can be replaced or removed from the newsletter." title="Place 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se-1650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0B9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AD494B6" wp14:editId="485A041A">
                <wp:simplePos x="0" y="0"/>
                <wp:positionH relativeFrom="page">
                  <wp:posOffset>685800</wp:posOffset>
                </wp:positionH>
                <wp:positionV relativeFrom="page">
                  <wp:posOffset>4768215</wp:posOffset>
                </wp:positionV>
                <wp:extent cx="6400800" cy="260985"/>
                <wp:effectExtent l="0" t="0" r="0" b="0"/>
                <wp:wrapThrough wrapText="bothSides">
                  <wp:wrapPolygon edited="0">
                    <wp:start x="0" y="0"/>
                    <wp:lineTo x="0" y="18920"/>
                    <wp:lineTo x="21514" y="18920"/>
                    <wp:lineTo x="21514" y="0"/>
                    <wp:lineTo x="0" y="0"/>
                  </wp:wrapPolygon>
                </wp:wrapThrough>
                <wp:docPr id="38" name="Group 38" descr="gray bar page divider" title="decorative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60985"/>
                          <a:chOff x="0" y="0"/>
                          <a:chExt cx="6400800" cy="260985"/>
                        </a:xfrm>
                      </wpg:grpSpPr>
                      <wps:wsp>
                        <wps:cNvPr id="39" name="Rectangle 16"/>
                        <wps:cNvSpPr/>
                        <wps:spPr>
                          <a:xfrm>
                            <a:off x="0" y="0"/>
                            <a:ext cx="4249420" cy="260985"/>
                          </a:xfrm>
                          <a:custGeom>
                            <a:avLst/>
                            <a:gdLst>
                              <a:gd name="connsiteX0" fmla="*/ 0 w 4265295"/>
                              <a:gd name="connsiteY0" fmla="*/ 0 h 260985"/>
                              <a:gd name="connsiteX1" fmla="*/ 4265295 w 4265295"/>
                              <a:gd name="connsiteY1" fmla="*/ 0 h 260985"/>
                              <a:gd name="connsiteX2" fmla="*/ 4265295 w 4265295"/>
                              <a:gd name="connsiteY2" fmla="*/ 260985 h 260985"/>
                              <a:gd name="connsiteX3" fmla="*/ 0 w 4265295"/>
                              <a:gd name="connsiteY3" fmla="*/ 260985 h 260985"/>
                              <a:gd name="connsiteX4" fmla="*/ 0 w 4265295"/>
                              <a:gd name="connsiteY4" fmla="*/ 0 h 260985"/>
                              <a:gd name="connsiteX0" fmla="*/ 0 w 4483374"/>
                              <a:gd name="connsiteY0" fmla="*/ 0 h 260985"/>
                              <a:gd name="connsiteX1" fmla="*/ 4265295 w 4483374"/>
                              <a:gd name="connsiteY1" fmla="*/ 0 h 260985"/>
                              <a:gd name="connsiteX2" fmla="*/ 4483374 w 4483374"/>
                              <a:gd name="connsiteY2" fmla="*/ 260985 h 260985"/>
                              <a:gd name="connsiteX3" fmla="*/ 0 w 4483374"/>
                              <a:gd name="connsiteY3" fmla="*/ 260985 h 260985"/>
                              <a:gd name="connsiteX4" fmla="*/ 0 w 4483374"/>
                              <a:gd name="connsiteY4" fmla="*/ 0 h 260985"/>
                              <a:gd name="connsiteX0" fmla="*/ 233694 w 4483374"/>
                              <a:gd name="connsiteY0" fmla="*/ 0 h 260985"/>
                              <a:gd name="connsiteX1" fmla="*/ 4265295 w 4483374"/>
                              <a:gd name="connsiteY1" fmla="*/ 0 h 260985"/>
                              <a:gd name="connsiteX2" fmla="*/ 4483374 w 4483374"/>
                              <a:gd name="connsiteY2" fmla="*/ 260985 h 260985"/>
                              <a:gd name="connsiteX3" fmla="*/ 0 w 4483374"/>
                              <a:gd name="connsiteY3" fmla="*/ 260985 h 260985"/>
                              <a:gd name="connsiteX4" fmla="*/ 233694 w 4483374"/>
                              <a:gd name="connsiteY4" fmla="*/ 0 h 260985"/>
                              <a:gd name="connsiteX0" fmla="*/ 0 w 4249680"/>
                              <a:gd name="connsiteY0" fmla="*/ 0 h 261622"/>
                              <a:gd name="connsiteX1" fmla="*/ 4031601 w 4249680"/>
                              <a:gd name="connsiteY1" fmla="*/ 0 h 261622"/>
                              <a:gd name="connsiteX2" fmla="*/ 4249680 w 4249680"/>
                              <a:gd name="connsiteY2" fmla="*/ 260985 h 261622"/>
                              <a:gd name="connsiteX3" fmla="*/ 0 w 4249680"/>
                              <a:gd name="connsiteY3" fmla="*/ 261622 h 261622"/>
                              <a:gd name="connsiteX4" fmla="*/ 0 w 4249680"/>
                              <a:gd name="connsiteY4" fmla="*/ 0 h 261622"/>
                              <a:gd name="connsiteX0" fmla="*/ 0 w 4249680"/>
                              <a:gd name="connsiteY0" fmla="*/ 0 h 262260"/>
                              <a:gd name="connsiteX1" fmla="*/ 4031601 w 4249680"/>
                              <a:gd name="connsiteY1" fmla="*/ 0 h 262260"/>
                              <a:gd name="connsiteX2" fmla="*/ 4249680 w 4249680"/>
                              <a:gd name="connsiteY2" fmla="*/ 260985 h 262260"/>
                              <a:gd name="connsiteX3" fmla="*/ 0 w 4249680"/>
                              <a:gd name="connsiteY3" fmla="*/ 262260 h 262260"/>
                              <a:gd name="connsiteX4" fmla="*/ 0 w 4249680"/>
                              <a:gd name="connsiteY4" fmla="*/ 0 h 262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49680" h="262260">
                                <a:moveTo>
                                  <a:pt x="0" y="0"/>
                                </a:moveTo>
                                <a:lnTo>
                                  <a:pt x="4031601" y="0"/>
                                </a:lnTo>
                                <a:lnTo>
                                  <a:pt x="4249680" y="260985"/>
                                </a:lnTo>
                                <a:lnTo>
                                  <a:pt x="0" y="26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17"/>
                        <wps:cNvSpPr/>
                        <wps:spPr>
                          <a:xfrm>
                            <a:off x="4034155" y="0"/>
                            <a:ext cx="2366645" cy="260985"/>
                          </a:xfrm>
                          <a:custGeom>
                            <a:avLst/>
                            <a:gdLst>
                              <a:gd name="connsiteX0" fmla="*/ 0 w 2132965"/>
                              <a:gd name="connsiteY0" fmla="*/ 0 h 260985"/>
                              <a:gd name="connsiteX1" fmla="*/ 2132965 w 2132965"/>
                              <a:gd name="connsiteY1" fmla="*/ 0 h 260985"/>
                              <a:gd name="connsiteX2" fmla="*/ 2132965 w 2132965"/>
                              <a:gd name="connsiteY2" fmla="*/ 260985 h 260985"/>
                              <a:gd name="connsiteX3" fmla="*/ 0 w 2132965"/>
                              <a:gd name="connsiteY3" fmla="*/ 260985 h 260985"/>
                              <a:gd name="connsiteX4" fmla="*/ 0 w 2132965"/>
                              <a:gd name="connsiteY4" fmla="*/ 0 h 260985"/>
                              <a:gd name="connsiteX0" fmla="*/ 0 w 2132965"/>
                              <a:gd name="connsiteY0" fmla="*/ 0 h 260985"/>
                              <a:gd name="connsiteX1" fmla="*/ 2132965 w 2132965"/>
                              <a:gd name="connsiteY1" fmla="*/ 0 h 260985"/>
                              <a:gd name="connsiteX2" fmla="*/ 2132965 w 2132965"/>
                              <a:gd name="connsiteY2" fmla="*/ 260985 h 260985"/>
                              <a:gd name="connsiteX3" fmla="*/ 210427 w 2132965"/>
                              <a:gd name="connsiteY3" fmla="*/ 260985 h 260985"/>
                              <a:gd name="connsiteX4" fmla="*/ 0 w 2132965"/>
                              <a:gd name="connsiteY4" fmla="*/ 0 h 260985"/>
                              <a:gd name="connsiteX0" fmla="*/ 0 w 2366645"/>
                              <a:gd name="connsiteY0" fmla="*/ 0 h 260985"/>
                              <a:gd name="connsiteX1" fmla="*/ 2366645 w 2366645"/>
                              <a:gd name="connsiteY1" fmla="*/ 0 h 260985"/>
                              <a:gd name="connsiteX2" fmla="*/ 2132965 w 2366645"/>
                              <a:gd name="connsiteY2" fmla="*/ 260985 h 260985"/>
                              <a:gd name="connsiteX3" fmla="*/ 210427 w 2366645"/>
                              <a:gd name="connsiteY3" fmla="*/ 260985 h 260985"/>
                              <a:gd name="connsiteX4" fmla="*/ 0 w 2366645"/>
                              <a:gd name="connsiteY4" fmla="*/ 0 h 260985"/>
                              <a:gd name="connsiteX0" fmla="*/ 0 w 2366645"/>
                              <a:gd name="connsiteY0" fmla="*/ 0 h 260985"/>
                              <a:gd name="connsiteX1" fmla="*/ 2366645 w 2366645"/>
                              <a:gd name="connsiteY1" fmla="*/ 0 h 260985"/>
                              <a:gd name="connsiteX2" fmla="*/ 2366645 w 2366645"/>
                              <a:gd name="connsiteY2" fmla="*/ 260985 h 260985"/>
                              <a:gd name="connsiteX3" fmla="*/ 210427 w 2366645"/>
                              <a:gd name="connsiteY3" fmla="*/ 260985 h 260985"/>
                              <a:gd name="connsiteX4" fmla="*/ 0 w 2366645"/>
                              <a:gd name="connsiteY4" fmla="*/ 0 h 2609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366645" h="260985">
                                <a:moveTo>
                                  <a:pt x="0" y="0"/>
                                </a:moveTo>
                                <a:lnTo>
                                  <a:pt x="2366645" y="0"/>
                                </a:lnTo>
                                <a:lnTo>
                                  <a:pt x="2366645" y="260985"/>
                                </a:lnTo>
                                <a:lnTo>
                                  <a:pt x="210427" y="260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alt="Title: decorative element - Description: gray bar page divider" style="position:absolute;margin-left:54pt;margin-top:375.45pt;width:7in;height:20.55pt;z-index:251726848;mso-position-horizontal-relative:page;mso-position-vertical-relative:page" coordsize="6400800,260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">
                <v:shape id="Rectangle 16" o:spid="_x0000_s1027" style="position:absolute;width:4249420;height:260985;visibility:visible;mso-wrap-style:square;v-text-anchor:middle" coordsize="4249680,262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wBRMxAAA&#10;ANsAAAAPAAAAZHJzL2Rvd25yZXYueG1sRI/NasMwEITvgb6D2EJvsZwGnMSxHEppSw+9xMnBx421&#10;/iHWylhK7L59VSj0OMzMN0x2mE0v7jS6zrKCVRSDIK6s7rhRcD69L7cgnEfW2FsmBd/k4JA/LDJM&#10;tZ34SPfCNyJA2KWooPV+SKV0VUsGXWQH4uDVdjTogxwbqUecAtz08jmOE2mw47DQ4kCvLVXX4mYU&#10;1NLj/FWWu/L0tr4k8YbKD3tT6ulxftmD8DT7//Bf+1MrWO/g90v4ATL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AUTMQAAADbAAAADwAAAAAAAAAAAAAAAACXAgAAZHJzL2Rv&#10;d25yZXYueG1sUEsFBgAAAAAEAAQA9QAAAIgDAAAAAA==&#10;" path="m0,0l4031601,,4249680,260985,,262260,,0xe" fillcolor="#a5a5a5 [2092]" stroked="f">
                  <v:path arrowok="t" o:connecttype="custom" o:connectlocs="0,0;4031354,0;4249420,259716;0,260985;0,0" o:connectangles="0,0,0,0,0"/>
                </v:shape>
                <v:shape id="Rectangle 17" o:spid="_x0000_s1028" style="position:absolute;left:4034155;width:2366645;height:260985;visibility:visible;mso-wrap-style:square;v-text-anchor:middle" coordsize="2366645,260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JbevwAA&#10;ANsAAAAPAAAAZHJzL2Rvd25yZXYueG1sRE/Pa8IwFL4P9j+EJ+w208qQ0RlLKUz0qN1lt0fzlnQ2&#10;L6WJGv/75TDw+PH93tTJjeJKcxg8KyiXBQji3uuBjYKv7vP1HUSIyBpHz6TgTgHq7fPTBivtb3yk&#10;6ykakUM4VKjAxjhVUobeksOw9BNx5n787DBmOBupZ7zlcDfKVVGspcOBc4PFiVpL/fl0cQoOnd1F&#10;2R3TdzJj05S/rbWmVeplkZoPEJFSfIj/3Xut4C2vz1/yD5Db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uglt6/AAAA2wAAAA8AAAAAAAAAAAAAAAAAlwIAAGRycy9kb3ducmV2&#10;LnhtbFBLBQYAAAAABAAEAPUAAACDAwAAAAA=&#10;" path="m0,0l2366645,,2366645,260985,210427,260985,,0xe" fillcolor="#272727 [2749]" stroked="f">
                  <v:path arrowok="t" o:connecttype="custom" o:connectlocs="0,0;2366645,0;2366645,260985;210427,260985;0,0" o:connectangles="0,0,0,0,0"/>
                </v:shape>
                <w10:wrap type="through" anchorx="page" anchory="page"/>
              </v:group>
            </w:pict>
          </mc:Fallback>
        </mc:AlternateContent>
      </w:r>
      <w:r w:rsidR="00F710B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5C2832" wp14:editId="2A7EDC55">
                <wp:simplePos x="0" y="0"/>
                <wp:positionH relativeFrom="page">
                  <wp:posOffset>685800</wp:posOffset>
                </wp:positionH>
                <wp:positionV relativeFrom="page">
                  <wp:posOffset>469900</wp:posOffset>
                </wp:positionV>
                <wp:extent cx="6400800" cy="588010"/>
                <wp:effectExtent l="0" t="0" r="0" b="21590"/>
                <wp:wrapThrough wrapText="bothSides">
                  <wp:wrapPolygon edited="0">
                    <wp:start x="86" y="0"/>
                    <wp:lineTo x="86" y="21460"/>
                    <wp:lineTo x="21429" y="21460"/>
                    <wp:lineTo x="21429" y="0"/>
                    <wp:lineTo x="86" y="0"/>
                  </wp:wrapPolygon>
                </wp:wrapThrough>
                <wp:docPr id="36" name="Text Box 36" descr="This text box includes the title of the article and author's name." title="Article tit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F276E" w14:textId="77777777" w:rsidR="00891FD0" w:rsidRPr="007B6C8E" w:rsidRDefault="00891FD0" w:rsidP="00F710B9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1"/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7B6C8E">
                              <w:rPr>
                                <w:rStyle w:val="CharacterStyle1"/>
                                <w:rFonts w:ascii="Rockwell-Bold" w:hAnsi="Rockwell-Bold" w:cs="Caecilia Heavy"/>
                                <w:color w:val="262626" w:themeColor="text1" w:themeTint="D9"/>
                                <w:sz w:val="40"/>
                                <w:szCs w:val="40"/>
                              </w:rPr>
                              <w:t>Article Title</w:t>
                            </w:r>
                          </w:p>
                          <w:p w14:paraId="6F487808" w14:textId="77777777" w:rsidR="00891FD0" w:rsidRPr="007B6C8E" w:rsidRDefault="00891FD0" w:rsidP="00F710B9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b/>
                                <w:color w:val="003087"/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[Author’s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alt="Title: Article title text box - Description: This text box includes the title of the article and author's name." style="position:absolute;left:0;text-align:left;margin-left:54pt;margin-top:37pt;width:7in;height:46.3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" mv:complextextbox="1" filled="f" stroked="f">
                <v:textbox inset=",0,,0">
                  <w:txbxContent>
                    <w:p w14:paraId="1C6F276E" w14:textId="77777777" w:rsidR="00891FD0" w:rsidRPr="007B6C8E" w:rsidRDefault="00891FD0" w:rsidP="00F710B9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1"/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7B6C8E">
                        <w:rPr>
                          <w:rStyle w:val="CharacterStyle1"/>
                          <w:rFonts w:ascii="Rockwell-Bold" w:hAnsi="Rockwell-Bold" w:cs="Caecilia Heavy"/>
                          <w:color w:val="262626" w:themeColor="text1" w:themeTint="D9"/>
                          <w:sz w:val="40"/>
                          <w:szCs w:val="40"/>
                        </w:rPr>
                        <w:t>Article Title</w:t>
                      </w:r>
                    </w:p>
                    <w:p w14:paraId="6F487808" w14:textId="77777777" w:rsidR="00891FD0" w:rsidRPr="007B6C8E" w:rsidRDefault="00891FD0" w:rsidP="00F710B9">
                      <w:pP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gramStart"/>
                      <w:r w:rsidRPr="007B6C8E">
                        <w:rPr>
                          <w:rFonts w:ascii="Arial" w:hAnsi="Arial" w:cs="Arial"/>
                          <w:b/>
                          <w:color w:val="003087"/>
                          <w:sz w:val="20"/>
                          <w:szCs w:val="20"/>
                        </w:rPr>
                        <w:t>by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[Author’s Name]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0B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D77E5F" wp14:editId="6917E604">
                <wp:simplePos x="0" y="0"/>
                <wp:positionH relativeFrom="page">
                  <wp:posOffset>685800</wp:posOffset>
                </wp:positionH>
                <wp:positionV relativeFrom="page">
                  <wp:posOffset>1152525</wp:posOffset>
                </wp:positionV>
                <wp:extent cx="2971800" cy="3486150"/>
                <wp:effectExtent l="0" t="0" r="0" b="19050"/>
                <wp:wrapSquare wrapText="bothSides"/>
                <wp:docPr id="35" name="Text Box 35" descr="This is a text box for the fifth article in the newsletter" title="Artic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709DA1B2" w14:textId="77777777" w:rsidR="00891FD0" w:rsidRDefault="00891FD0" w:rsidP="00F710B9">
                            <w:pPr>
                              <w:pStyle w:val="NormalWeb"/>
                              <w:spacing w:before="0" w:beforeAutospacing="0" w:after="180" w:afterAutospacing="0" w:line="280" w:lineRule="auto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dolor sit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adipiscing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maximus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fames ac ante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primis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mauris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Suspendisse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turpis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urna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rutrum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facilisis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odio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aliquam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ligula.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Fusce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iaculis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sit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amet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lobortis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Integer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consectetur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id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ullamcorper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6A511FC0" w14:textId="77777777" w:rsidR="00891FD0" w:rsidRPr="007B6C8E" w:rsidRDefault="00891FD0" w:rsidP="00F710B9">
                            <w:pPr>
                              <w:pStyle w:val="NormalWeb"/>
                              <w:spacing w:before="0" w:beforeAutospacing="0" w:after="180" w:afterAutospacing="0" w:line="280" w:lineRule="auto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Vivamus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libero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magna dictum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tempor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Class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aptent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taciti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sociosqu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litora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torquent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conubia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nostra, per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inceptos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himenaeos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elit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finibus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eget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sagittis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cursus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lorem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tristique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faucibus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porttitor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</w:p>
                          <w:p w14:paraId="453BECC7" w14:textId="77777777" w:rsidR="00891FD0" w:rsidRPr="007B6C8E" w:rsidRDefault="00891FD0" w:rsidP="00F710B9">
                            <w:pPr>
                              <w:pStyle w:val="NormalWeb"/>
                              <w:spacing w:before="0" w:beforeAutospacing="0" w:after="180" w:afterAutospacing="0" w:line="280" w:lineRule="auto"/>
                              <w:jc w:val="both"/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sagittis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consequat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Praesent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dui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nibh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feugiat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sodales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turpis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Nullam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dignissim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purus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 magna dictum,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tincidunt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varius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Integer ac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scelerisque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Vivamus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porta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orci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at magna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placerat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finibus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Quisque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consequat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ante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mauris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maximus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interdum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risus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posuere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Nam in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tristique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nisl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Praesent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id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efficitur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libero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In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lectus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sodales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laoreet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Etiam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malesuada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lacus vitae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hendrerit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Vestibulum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auctor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pretium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tellus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a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placerat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augue</w:t>
                            </w:r>
                            <w:proofErr w:type="spell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.</w:t>
                            </w:r>
                            <w:proofErr w:type="gramEnd"/>
                            <w:r w:rsidRPr="007B6C8E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alt="Title: Article Text box - Description: This is a text box for the fifth article in the newsletter" style="position:absolute;left:0;text-align:left;margin-left:54pt;margin-top:90.75pt;width:234pt;height:274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" filled="f" stroked="f">
                <v:textbox style="mso-next-textbox:#Text Box 37" inset="0,0,,0">
                  <w:txbxContent>
                    <w:p w14:paraId="709DA1B2" w14:textId="77777777" w:rsidR="00891FD0" w:rsidRDefault="00891FD0" w:rsidP="00F710B9">
                      <w:pPr>
                        <w:pStyle w:val="NormalWeb"/>
                        <w:spacing w:before="0" w:beforeAutospacing="0" w:after="180" w:afterAutospacing="0" w:line="280" w:lineRule="auto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dolor sit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adipiscing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maximus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fames ac ante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primis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mauris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Suspendisse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turpis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urna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rutrum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facilisis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odio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aliquam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ligula.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Fusce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iaculis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sit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amet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lobortis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Integer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consectetur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id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ullamcorper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  <w:p w14:paraId="6A511FC0" w14:textId="77777777" w:rsidR="00891FD0" w:rsidRPr="007B6C8E" w:rsidRDefault="00891FD0" w:rsidP="00F710B9">
                      <w:pPr>
                        <w:pStyle w:val="NormalWeb"/>
                        <w:spacing w:before="0" w:beforeAutospacing="0" w:after="180" w:afterAutospacing="0" w:line="280" w:lineRule="auto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Vivamus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libero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magna dictum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tempor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Class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aptent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taciti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sociosqu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litora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torquent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conubia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nostra, per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inceptos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himenaeos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elit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finibus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eget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sagittis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cursus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lorem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tristique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faucibus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Donec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porttitor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</w:p>
                    <w:p w14:paraId="453BECC7" w14:textId="77777777" w:rsidR="00891FD0" w:rsidRPr="007B6C8E" w:rsidRDefault="00891FD0" w:rsidP="00F710B9">
                      <w:pPr>
                        <w:pStyle w:val="NormalWeb"/>
                        <w:spacing w:before="0" w:beforeAutospacing="0" w:after="180" w:afterAutospacing="0" w:line="280" w:lineRule="auto"/>
                        <w:jc w:val="both"/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sagittis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consequat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Praesent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dui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ipsum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nibh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feugiat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sodales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turpis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Nullam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dignissim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purus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 magna dictum,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tincidunt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varius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Integer ac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scelerisque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Vivamus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porta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orci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at magna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placerat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finibus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Quisque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consequat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ante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nec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mauris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maximus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interdum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risus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posuere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Nam in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tristique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nisl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Praesent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id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efficitur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libero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In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lectus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eu</w:t>
                      </w:r>
                      <w:proofErr w:type="spellEnd"/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sodales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laoreet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.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Etiam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malesuada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lacus vitae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hendrerit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proofErr w:type="gram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Vestibulum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auctor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pretium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tellus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a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placerat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augue</w:t>
                      </w:r>
                      <w:proofErr w:type="spell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>.</w:t>
                      </w:r>
                      <w:proofErr w:type="gramEnd"/>
                      <w:r w:rsidRPr="007B6C8E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697203" w:rsidSect="00BB0CB6">
      <w:footerReference w:type="default" r:id="rId14"/>
      <w:headerReference w:type="first" r:id="rId15"/>
      <w:pgSz w:w="12240" w:h="15840"/>
      <w:pgMar w:top="72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4E4F5" w14:textId="77777777" w:rsidR="00C4702D" w:rsidRDefault="00C4702D" w:rsidP="008B57EC">
      <w:r>
        <w:separator/>
      </w:r>
    </w:p>
  </w:endnote>
  <w:endnote w:type="continuationSeparator" w:id="0">
    <w:p w14:paraId="2F83018E" w14:textId="77777777" w:rsidR="00C4702D" w:rsidRDefault="00C4702D" w:rsidP="008B5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ckwell">
    <w:altName w:val="Rockwell-BoldItalic"/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Rockwell-Bold">
    <w:panose1 w:val="02060803030505020403"/>
    <w:charset w:val="00"/>
    <w:family w:val="auto"/>
    <w:pitch w:val="variable"/>
    <w:sig w:usb0="00000003" w:usb1="00000000" w:usb2="00000000" w:usb3="00000000" w:csb0="00000001" w:csb1="00000000"/>
  </w:font>
  <w:font w:name="Rockwell-Italic">
    <w:panose1 w:val="02060603030505090403"/>
    <w:charset w:val="00"/>
    <w:family w:val="auto"/>
    <w:pitch w:val="variable"/>
    <w:sig w:usb0="00000003" w:usb1="00000000" w:usb2="00000000" w:usb3="00000000" w:csb0="00000001" w:csb1="00000000"/>
  </w:font>
  <w:font w:name="Caecilia Heavy">
    <w:altName w:val="Calibri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A65F4" w14:textId="77777777" w:rsidR="00891FD0" w:rsidRDefault="00891FD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81998F6" wp14:editId="690DFBB8">
              <wp:simplePos x="0" y="0"/>
              <wp:positionH relativeFrom="page">
                <wp:posOffset>685800</wp:posOffset>
              </wp:positionH>
              <wp:positionV relativeFrom="page">
                <wp:posOffset>9458325</wp:posOffset>
              </wp:positionV>
              <wp:extent cx="6400800" cy="138062"/>
              <wp:effectExtent l="0" t="0" r="0" b="14605"/>
              <wp:wrapThrough wrapText="bothSides">
                <wp:wrapPolygon edited="0">
                  <wp:start x="0" y="0"/>
                  <wp:lineTo x="0" y="19908"/>
                  <wp:lineTo x="21514" y="19908"/>
                  <wp:lineTo x="21514" y="0"/>
                  <wp:lineTo x="0" y="0"/>
                </wp:wrapPolygon>
              </wp:wrapThrough>
              <wp:docPr id="14" name="Text Box 14" descr="This information is prepared and/or presented by an SDSU Extension volunteer. Learn more about volunteer opportunities at iGrow.org." title="Information bo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0" cy="1380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05E3C21" w14:textId="77777777" w:rsidR="00891FD0" w:rsidRPr="000A3D1D" w:rsidRDefault="00891FD0">
                          <w:pPr>
                            <w:rPr>
                              <w:rFonts w:ascii="Arial" w:hAnsi="Arial" w:cs="Arial"/>
                              <w:b/>
                              <w:color w:val="003087"/>
                              <w:sz w:val="14"/>
                              <w:szCs w:val="14"/>
                            </w:rPr>
                          </w:pPr>
                          <w:r w:rsidRPr="000A3D1D">
                            <w:rPr>
                              <w:rFonts w:ascii="Arial" w:hAnsi="Arial" w:cs="Arial"/>
                              <w:b/>
                              <w:color w:val="003087"/>
                              <w:sz w:val="14"/>
                              <w:szCs w:val="14"/>
                            </w:rPr>
                            <w:t>This information is prepared and/or presented by an SDSU Extension volunteer. Learn more about volunteer opportunities at iGrow.org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46" type="#_x0000_t202" alt="Title: Information box - Description: This information is prepared and/or presented by an SDSU Extension volunteer. Learn more about volunteer opportunities at iGrow.org." style="position:absolute;margin-left:54pt;margin-top:744.75pt;width:7in;height:10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" mv:complextextbox="1" filled="f" stroked="f">
              <v:textbox inset="0,0,0,0">
                <w:txbxContent>
                  <w:p w14:paraId="105E3C21" w14:textId="77777777" w:rsidR="00891FD0" w:rsidRPr="000A3D1D" w:rsidRDefault="00891FD0">
                    <w:pPr>
                      <w:rPr>
                        <w:rFonts w:ascii="Arial" w:hAnsi="Arial" w:cs="Arial"/>
                        <w:b/>
                        <w:color w:val="003087"/>
                        <w:sz w:val="14"/>
                        <w:szCs w:val="14"/>
                      </w:rPr>
                    </w:pPr>
                    <w:r w:rsidRPr="000A3D1D">
                      <w:rPr>
                        <w:rFonts w:ascii="Arial" w:hAnsi="Arial" w:cs="Arial"/>
                        <w:b/>
                        <w:color w:val="003087"/>
                        <w:sz w:val="14"/>
                        <w:szCs w:val="14"/>
                      </w:rPr>
                      <w:t>This information is prepared and/or presented by an SDSU Extension volunteer. Learn more about volunteer opportunities at iGrow.org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578A4" w14:textId="77777777" w:rsidR="00C4702D" w:rsidRDefault="00C4702D" w:rsidP="008B57EC">
      <w:r>
        <w:separator/>
      </w:r>
    </w:p>
  </w:footnote>
  <w:footnote w:type="continuationSeparator" w:id="0">
    <w:p w14:paraId="49CCB1C0" w14:textId="77777777" w:rsidR="00C4702D" w:rsidRDefault="00C4702D" w:rsidP="008B57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FD428" w14:textId="77777777" w:rsidR="00891FD0" w:rsidRPr="00C0550D" w:rsidRDefault="00891FD0" w:rsidP="00BB0CB6">
    <w:pPr>
      <w:tabs>
        <w:tab w:val="left" w:pos="4410"/>
      </w:tabs>
      <w:rPr>
        <w:rFonts w:ascii="Rockwell" w:hAnsi="Rockwell"/>
        <w:b/>
        <w:bCs/>
        <w:color w:val="0B4680"/>
        <w:sz w:val="60"/>
        <w:szCs w:val="6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7EA054" wp14:editId="0CD9923B">
              <wp:simplePos x="0" y="0"/>
              <wp:positionH relativeFrom="page">
                <wp:posOffset>4953635</wp:posOffset>
              </wp:positionH>
              <wp:positionV relativeFrom="page">
                <wp:posOffset>8562340</wp:posOffset>
              </wp:positionV>
              <wp:extent cx="2132965" cy="810260"/>
              <wp:effectExtent l="0" t="0" r="0" b="2540"/>
              <wp:wrapThrough wrapText="bothSides">
                <wp:wrapPolygon edited="0">
                  <wp:start x="257" y="0"/>
                  <wp:lineTo x="257" y="20991"/>
                  <wp:lineTo x="21092" y="20991"/>
                  <wp:lineTo x="21092" y="0"/>
                  <wp:lineTo x="257" y="0"/>
                </wp:wrapPolygon>
              </wp:wrapThrough>
              <wp:docPr id="1" name="Text Box 1" descr="This information is prepared and/or presented by an SDSU Extension volunteer. Learn more about volunteer opportunities at iGrow.org." title="Informational bo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2965" cy="810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92A13" w14:textId="77777777" w:rsidR="00891FD0" w:rsidRPr="00F8518B" w:rsidRDefault="00891FD0" w:rsidP="00F8518B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8518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This information is prepared and/or presented by an SDSU Extension volunteer. Learn more about volunteer opportunities at iGrow.org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47" type="#_x0000_t202" alt="Title: Informational box - Description: This information is prepared and/or presented by an SDSU Extension volunteer. Learn more about volunteer opportunities at iGrow.org." style="position:absolute;margin-left:390.05pt;margin-top:674.2pt;width:167.95pt;height:63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" mv:complextextbox="1" filled="f" stroked="f">
              <v:textbox>
                <w:txbxContent>
                  <w:p w14:paraId="40292A13" w14:textId="77777777" w:rsidR="00891FD0" w:rsidRPr="00F8518B" w:rsidRDefault="00891FD0" w:rsidP="00F8518B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F8518B">
                      <w:rPr>
                        <w:rFonts w:ascii="Arial" w:hAnsi="Arial" w:cs="Arial"/>
                        <w:b/>
                        <w:color w:val="FFFFFF" w:themeColor="background1"/>
                        <w:sz w:val="18"/>
                        <w:szCs w:val="18"/>
                      </w:rPr>
                      <w:t>This information is prepared and/or presented by an SDSU Extension volunteer. Learn more about volunteer opportunities at iGrow.org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CBA180" wp14:editId="4BFF6A97">
              <wp:simplePos x="0" y="0"/>
              <wp:positionH relativeFrom="page">
                <wp:posOffset>4951095</wp:posOffset>
              </wp:positionH>
              <wp:positionV relativeFrom="page">
                <wp:posOffset>2972435</wp:posOffset>
              </wp:positionV>
              <wp:extent cx="2134235" cy="6399530"/>
              <wp:effectExtent l="0" t="0" r="0" b="1270"/>
              <wp:wrapNone/>
              <wp:docPr id="13" name="Rectangle 13" descr="blue box with white stripes" title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4235" cy="6399530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3" o:spid="_x0000_s1026" alt="Title: Decorative Element - Description: blue box with white stripes" style="position:absolute;margin-left:389.85pt;margin-top:234.05pt;width:168.05pt;height:503.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" stroked="f">
              <v:fill r:id="rId2" o:title="blue box with white stripes" rotate="t" type="frame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A8FA73" wp14:editId="0D9CCE38">
              <wp:simplePos x="0" y="0"/>
              <wp:positionH relativeFrom="page">
                <wp:posOffset>685800</wp:posOffset>
              </wp:positionH>
              <wp:positionV relativeFrom="page">
                <wp:posOffset>2551430</wp:posOffset>
              </wp:positionV>
              <wp:extent cx="6400800" cy="260985"/>
              <wp:effectExtent l="0" t="0" r="0" b="0"/>
              <wp:wrapThrough wrapText="bothSides">
                <wp:wrapPolygon edited="0">
                  <wp:start x="0" y="0"/>
                  <wp:lineTo x="0" y="18920"/>
                  <wp:lineTo x="21514" y="18920"/>
                  <wp:lineTo x="21514" y="0"/>
                  <wp:lineTo x="0" y="0"/>
                </wp:wrapPolygon>
              </wp:wrapThrough>
              <wp:docPr id="20" name="Group 20" descr="Gray bar" title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260985"/>
                        <a:chOff x="0" y="0"/>
                        <a:chExt cx="6400800" cy="26098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4249420" cy="260985"/>
                        </a:xfrm>
                        <a:custGeom>
                          <a:avLst/>
                          <a:gdLst>
                            <a:gd name="connsiteX0" fmla="*/ 0 w 4265295"/>
                            <a:gd name="connsiteY0" fmla="*/ 0 h 260985"/>
                            <a:gd name="connsiteX1" fmla="*/ 4265295 w 4265295"/>
                            <a:gd name="connsiteY1" fmla="*/ 0 h 260985"/>
                            <a:gd name="connsiteX2" fmla="*/ 4265295 w 4265295"/>
                            <a:gd name="connsiteY2" fmla="*/ 260985 h 260985"/>
                            <a:gd name="connsiteX3" fmla="*/ 0 w 4265295"/>
                            <a:gd name="connsiteY3" fmla="*/ 260985 h 260985"/>
                            <a:gd name="connsiteX4" fmla="*/ 0 w 4265295"/>
                            <a:gd name="connsiteY4" fmla="*/ 0 h 260985"/>
                            <a:gd name="connsiteX0" fmla="*/ 0 w 4483374"/>
                            <a:gd name="connsiteY0" fmla="*/ 0 h 260985"/>
                            <a:gd name="connsiteX1" fmla="*/ 4265295 w 4483374"/>
                            <a:gd name="connsiteY1" fmla="*/ 0 h 260985"/>
                            <a:gd name="connsiteX2" fmla="*/ 4483374 w 4483374"/>
                            <a:gd name="connsiteY2" fmla="*/ 260985 h 260985"/>
                            <a:gd name="connsiteX3" fmla="*/ 0 w 4483374"/>
                            <a:gd name="connsiteY3" fmla="*/ 260985 h 260985"/>
                            <a:gd name="connsiteX4" fmla="*/ 0 w 4483374"/>
                            <a:gd name="connsiteY4" fmla="*/ 0 h 260985"/>
                            <a:gd name="connsiteX0" fmla="*/ 233694 w 4483374"/>
                            <a:gd name="connsiteY0" fmla="*/ 0 h 260985"/>
                            <a:gd name="connsiteX1" fmla="*/ 4265295 w 4483374"/>
                            <a:gd name="connsiteY1" fmla="*/ 0 h 260985"/>
                            <a:gd name="connsiteX2" fmla="*/ 4483374 w 4483374"/>
                            <a:gd name="connsiteY2" fmla="*/ 260985 h 260985"/>
                            <a:gd name="connsiteX3" fmla="*/ 0 w 4483374"/>
                            <a:gd name="connsiteY3" fmla="*/ 260985 h 260985"/>
                            <a:gd name="connsiteX4" fmla="*/ 233694 w 4483374"/>
                            <a:gd name="connsiteY4" fmla="*/ 0 h 260985"/>
                            <a:gd name="connsiteX0" fmla="*/ 0 w 4249680"/>
                            <a:gd name="connsiteY0" fmla="*/ 0 h 261622"/>
                            <a:gd name="connsiteX1" fmla="*/ 4031601 w 4249680"/>
                            <a:gd name="connsiteY1" fmla="*/ 0 h 261622"/>
                            <a:gd name="connsiteX2" fmla="*/ 4249680 w 4249680"/>
                            <a:gd name="connsiteY2" fmla="*/ 260985 h 261622"/>
                            <a:gd name="connsiteX3" fmla="*/ 0 w 4249680"/>
                            <a:gd name="connsiteY3" fmla="*/ 261622 h 261622"/>
                            <a:gd name="connsiteX4" fmla="*/ 0 w 4249680"/>
                            <a:gd name="connsiteY4" fmla="*/ 0 h 261622"/>
                            <a:gd name="connsiteX0" fmla="*/ 0 w 4249680"/>
                            <a:gd name="connsiteY0" fmla="*/ 0 h 262260"/>
                            <a:gd name="connsiteX1" fmla="*/ 4031601 w 4249680"/>
                            <a:gd name="connsiteY1" fmla="*/ 0 h 262260"/>
                            <a:gd name="connsiteX2" fmla="*/ 4249680 w 4249680"/>
                            <a:gd name="connsiteY2" fmla="*/ 260985 h 262260"/>
                            <a:gd name="connsiteX3" fmla="*/ 0 w 4249680"/>
                            <a:gd name="connsiteY3" fmla="*/ 262260 h 262260"/>
                            <a:gd name="connsiteX4" fmla="*/ 0 w 4249680"/>
                            <a:gd name="connsiteY4" fmla="*/ 0 h 262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49680" h="262260">
                              <a:moveTo>
                                <a:pt x="0" y="0"/>
                              </a:moveTo>
                              <a:lnTo>
                                <a:pt x="4031601" y="0"/>
                              </a:lnTo>
                              <a:lnTo>
                                <a:pt x="4249680" y="260985"/>
                              </a:lnTo>
                              <a:lnTo>
                                <a:pt x="0" y="2622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/>
                      <wps:cNvSpPr/>
                      <wps:spPr>
                        <a:xfrm>
                          <a:off x="4034155" y="0"/>
                          <a:ext cx="2366645" cy="260985"/>
                        </a:xfrm>
                        <a:custGeom>
                          <a:avLst/>
                          <a:gdLst>
                            <a:gd name="connsiteX0" fmla="*/ 0 w 2132965"/>
                            <a:gd name="connsiteY0" fmla="*/ 0 h 260985"/>
                            <a:gd name="connsiteX1" fmla="*/ 2132965 w 2132965"/>
                            <a:gd name="connsiteY1" fmla="*/ 0 h 260985"/>
                            <a:gd name="connsiteX2" fmla="*/ 2132965 w 2132965"/>
                            <a:gd name="connsiteY2" fmla="*/ 260985 h 260985"/>
                            <a:gd name="connsiteX3" fmla="*/ 0 w 2132965"/>
                            <a:gd name="connsiteY3" fmla="*/ 260985 h 260985"/>
                            <a:gd name="connsiteX4" fmla="*/ 0 w 2132965"/>
                            <a:gd name="connsiteY4" fmla="*/ 0 h 260985"/>
                            <a:gd name="connsiteX0" fmla="*/ 0 w 2132965"/>
                            <a:gd name="connsiteY0" fmla="*/ 0 h 260985"/>
                            <a:gd name="connsiteX1" fmla="*/ 2132965 w 2132965"/>
                            <a:gd name="connsiteY1" fmla="*/ 0 h 260985"/>
                            <a:gd name="connsiteX2" fmla="*/ 2132965 w 2132965"/>
                            <a:gd name="connsiteY2" fmla="*/ 260985 h 260985"/>
                            <a:gd name="connsiteX3" fmla="*/ 210427 w 2132965"/>
                            <a:gd name="connsiteY3" fmla="*/ 260985 h 260985"/>
                            <a:gd name="connsiteX4" fmla="*/ 0 w 2132965"/>
                            <a:gd name="connsiteY4" fmla="*/ 0 h 260985"/>
                            <a:gd name="connsiteX0" fmla="*/ 0 w 2366645"/>
                            <a:gd name="connsiteY0" fmla="*/ 0 h 260985"/>
                            <a:gd name="connsiteX1" fmla="*/ 2366645 w 2366645"/>
                            <a:gd name="connsiteY1" fmla="*/ 0 h 260985"/>
                            <a:gd name="connsiteX2" fmla="*/ 2132965 w 2366645"/>
                            <a:gd name="connsiteY2" fmla="*/ 260985 h 260985"/>
                            <a:gd name="connsiteX3" fmla="*/ 210427 w 2366645"/>
                            <a:gd name="connsiteY3" fmla="*/ 260985 h 260985"/>
                            <a:gd name="connsiteX4" fmla="*/ 0 w 2366645"/>
                            <a:gd name="connsiteY4" fmla="*/ 0 h 260985"/>
                            <a:gd name="connsiteX0" fmla="*/ 0 w 2366645"/>
                            <a:gd name="connsiteY0" fmla="*/ 0 h 260985"/>
                            <a:gd name="connsiteX1" fmla="*/ 2366645 w 2366645"/>
                            <a:gd name="connsiteY1" fmla="*/ 0 h 260985"/>
                            <a:gd name="connsiteX2" fmla="*/ 2366645 w 2366645"/>
                            <a:gd name="connsiteY2" fmla="*/ 260985 h 260985"/>
                            <a:gd name="connsiteX3" fmla="*/ 210427 w 2366645"/>
                            <a:gd name="connsiteY3" fmla="*/ 260985 h 260985"/>
                            <a:gd name="connsiteX4" fmla="*/ 0 w 2366645"/>
                            <a:gd name="connsiteY4" fmla="*/ 0 h 260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66645" h="260985">
                              <a:moveTo>
                                <a:pt x="0" y="0"/>
                              </a:moveTo>
                              <a:lnTo>
                                <a:pt x="2366645" y="0"/>
                              </a:lnTo>
                              <a:lnTo>
                                <a:pt x="2366645" y="260985"/>
                              </a:lnTo>
                              <a:lnTo>
                                <a:pt x="210427" y="260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0" o:spid="_x0000_s1026" alt="Title: Decorative Element - Description: Gray bar" style="position:absolute;margin-left:54pt;margin-top:200.9pt;width:7in;height:20.55pt;z-index:251662336;mso-position-horizontal-relative:page;mso-position-vertical-relative:page" coordsize="6400800,260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">
              <v:shape id="Rectangle 16" o:spid="_x0000_s1027" style="position:absolute;width:4249420;height:260985;visibility:visible;mso-wrap-style:square;v-text-anchor:middle" coordsize="4249680,262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6txewQAA&#10;ANsAAAAPAAAAZHJzL2Rvd25yZXYueG1sRE9La8JAEL4X/A/LCN6ajRVSm7oGKSo9eKl6yHGanTxo&#10;djZkNxr/fVcQvM3H95xVNppWXKh3jWUF8ygGQVxY3XCl4HzavS5BOI+ssbVMCm7kIFtPXlaYanvl&#10;H7ocfSVCCLsUFdTed6mUrqjJoItsRxy40vYGfYB9JXWP1xBuWvkWx4k02HBoqLGjr5qKv+NgFJTS&#10;43jI84/8tF38JvE75Xs7KDWbjptPEJ5G/xQ/3N86zE/g/ks4QK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+rcXsEAAADbAAAADwAAAAAAAAAAAAAAAACXAgAAZHJzL2Rvd25y&#10;ZXYueG1sUEsFBgAAAAAEAAQA9QAAAIUDAAAAAA==&#10;" path="m0,0l4031601,,4249680,260985,,262260,,0xe" fillcolor="#a5a5a5 [2092]" stroked="f">
                <v:path arrowok="t" o:connecttype="custom" o:connectlocs="0,0;4031354,0;4249420,259716;0,260985;0,0" o:connectangles="0,0,0,0,0"/>
              </v:shape>
              <v:shape id="Rectangle 17" o:spid="_x0000_s1028" style="position:absolute;left:4034155;width:2366645;height:260985;visibility:visible;mso-wrap-style:square;v-text-anchor:middle" coordsize="2366645,260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iG3vwAA&#10;ANsAAAAPAAAAZHJzL2Rvd25yZXYueG1sRE9NawIxEL0X/A9hhN5q1h6srEZZFlr0qOvF27AZk203&#10;k2WTavz3jSD0No/3Oettcr240hg6zwrmswIEcet1x0bBqfl8W4IIEVlj75kU3CnAdjN5WWOp/Y0P&#10;dD1GI3IIhxIV2BiHUsrQWnIYZn4gztzFjw5jhqOResRbDne9fC+KhXTYcW6wOFBtqf05/joF+8Z+&#10;Rdkc0jmZvqrm37W1plbqdZqqFYhIKf6Ln+6dzvM/4PFLPkBu/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f6Ibe/AAAA2wAAAA8AAAAAAAAAAAAAAAAAlwIAAGRycy9kb3ducmV2&#10;LnhtbFBLBQYAAAAABAAEAPUAAACDAwAAAAA=&#10;" path="m0,0l2366645,,2366645,260985,210427,260985,,0xe" fillcolor="#272727 [2749]" stroked="f">
                <v:path arrowok="t" o:connecttype="custom" o:connectlocs="0,0;2366645,0;2366645,260985;210427,260985;0,0" o:connectangles="0,0,0,0,0"/>
              </v:shape>
              <w10:wrap type="through" anchorx="page" anchory="page"/>
            </v:group>
          </w:pict>
        </mc:Fallback>
      </mc:AlternateContent>
    </w:r>
    <w:r>
      <w:rPr>
        <w:rFonts w:ascii="Rockwell" w:hAnsi="Rockwell"/>
        <w:b/>
        <w:bCs/>
        <w:noProof/>
        <w:color w:val="0B4680"/>
        <w:sz w:val="60"/>
        <w:szCs w:val="60"/>
      </w:rPr>
      <w:drawing>
        <wp:anchor distT="0" distB="0" distL="114300" distR="114300" simplePos="0" relativeHeight="251659264" behindDoc="0" locked="0" layoutInCell="1" allowOverlap="1" wp14:anchorId="539FF5E9" wp14:editId="3AA9D4FF">
          <wp:simplePos x="0" y="0"/>
          <wp:positionH relativeFrom="margin">
            <wp:align>center</wp:align>
          </wp:positionH>
          <wp:positionV relativeFrom="page">
            <wp:posOffset>228600</wp:posOffset>
          </wp:positionV>
          <wp:extent cx="6400800" cy="1063628"/>
          <wp:effectExtent l="0" t="0" r="0" b="0"/>
          <wp:wrapNone/>
          <wp:docPr id="11" name="Picture 11" descr="Header image that includes the SDSU Extension logo and volunteer word mark" title="Head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 header-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063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08E"/>
    <w:multiLevelType w:val="hybridMultilevel"/>
    <w:tmpl w:val="9EDCD8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694854"/>
    <w:multiLevelType w:val="hybridMultilevel"/>
    <w:tmpl w:val="F4FAAA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9574FDD"/>
    <w:multiLevelType w:val="hybridMultilevel"/>
    <w:tmpl w:val="1F508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9B1E39"/>
    <w:multiLevelType w:val="hybridMultilevel"/>
    <w:tmpl w:val="4AF273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D2E5CFA"/>
    <w:multiLevelType w:val="multilevel"/>
    <w:tmpl w:val="4798E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markup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2"/>
    <w:docVar w:name="OpenInPublishingView" w:val="0"/>
    <w:docVar w:name="ShowStaticGuides" w:val="1"/>
  </w:docVars>
  <w:rsids>
    <w:rsidRoot w:val="007027E1"/>
    <w:rsid w:val="000522DD"/>
    <w:rsid w:val="000673AD"/>
    <w:rsid w:val="00083A14"/>
    <w:rsid w:val="00092847"/>
    <w:rsid w:val="000A3D1D"/>
    <w:rsid w:val="000D04F2"/>
    <w:rsid w:val="00124F07"/>
    <w:rsid w:val="00127843"/>
    <w:rsid w:val="00190958"/>
    <w:rsid w:val="002067FF"/>
    <w:rsid w:val="00223601"/>
    <w:rsid w:val="002E5186"/>
    <w:rsid w:val="002F3B86"/>
    <w:rsid w:val="00345521"/>
    <w:rsid w:val="00356841"/>
    <w:rsid w:val="003A0B0F"/>
    <w:rsid w:val="003A2FFC"/>
    <w:rsid w:val="003E112B"/>
    <w:rsid w:val="003F4948"/>
    <w:rsid w:val="00403B1C"/>
    <w:rsid w:val="00445874"/>
    <w:rsid w:val="004851A2"/>
    <w:rsid w:val="00502E53"/>
    <w:rsid w:val="0054370E"/>
    <w:rsid w:val="005C5158"/>
    <w:rsid w:val="005E5A92"/>
    <w:rsid w:val="005E7465"/>
    <w:rsid w:val="00606927"/>
    <w:rsid w:val="00620FA9"/>
    <w:rsid w:val="0063357F"/>
    <w:rsid w:val="00697203"/>
    <w:rsid w:val="006A00B3"/>
    <w:rsid w:val="006C1D3E"/>
    <w:rsid w:val="007005FB"/>
    <w:rsid w:val="007027E1"/>
    <w:rsid w:val="00774633"/>
    <w:rsid w:val="007B6C8E"/>
    <w:rsid w:val="0080513F"/>
    <w:rsid w:val="00863CE0"/>
    <w:rsid w:val="00891FD0"/>
    <w:rsid w:val="008B57EC"/>
    <w:rsid w:val="00900175"/>
    <w:rsid w:val="009247FC"/>
    <w:rsid w:val="00957945"/>
    <w:rsid w:val="00A41CE5"/>
    <w:rsid w:val="00A90F97"/>
    <w:rsid w:val="00B364AF"/>
    <w:rsid w:val="00B50D9E"/>
    <w:rsid w:val="00B94DF6"/>
    <w:rsid w:val="00BB0CB6"/>
    <w:rsid w:val="00BB5F2E"/>
    <w:rsid w:val="00BD4FEB"/>
    <w:rsid w:val="00BD5FD5"/>
    <w:rsid w:val="00C0550D"/>
    <w:rsid w:val="00C2152C"/>
    <w:rsid w:val="00C44D14"/>
    <w:rsid w:val="00C4702D"/>
    <w:rsid w:val="00C501B3"/>
    <w:rsid w:val="00C956ED"/>
    <w:rsid w:val="00CC5E92"/>
    <w:rsid w:val="00CF5072"/>
    <w:rsid w:val="00D04CE0"/>
    <w:rsid w:val="00D04F90"/>
    <w:rsid w:val="00D418D4"/>
    <w:rsid w:val="00D4257E"/>
    <w:rsid w:val="00D661C8"/>
    <w:rsid w:val="00D9404F"/>
    <w:rsid w:val="00DB4E27"/>
    <w:rsid w:val="00DB67F8"/>
    <w:rsid w:val="00DF0403"/>
    <w:rsid w:val="00DF535C"/>
    <w:rsid w:val="00EC71C9"/>
    <w:rsid w:val="00EC73EB"/>
    <w:rsid w:val="00F171E4"/>
    <w:rsid w:val="00F26304"/>
    <w:rsid w:val="00F26366"/>
    <w:rsid w:val="00F710B9"/>
    <w:rsid w:val="00F8518B"/>
    <w:rsid w:val="00F87E7D"/>
    <w:rsid w:val="00FA1727"/>
    <w:rsid w:val="00FD148B"/>
    <w:rsid w:val="00FE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6741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B57EC"/>
    <w:pPr>
      <w:widowControl w:val="0"/>
      <w:autoSpaceDE w:val="0"/>
      <w:autoSpaceDN w:val="0"/>
      <w:adjustRightInd w:val="0"/>
      <w:spacing w:line="280" w:lineRule="atLeast"/>
    </w:pPr>
    <w:rPr>
      <w:rFonts w:ascii="Univers 45 Light" w:eastAsiaTheme="minorHAnsi" w:hAnsi="Univers 45 Light" w:cs="Univers 45 Light"/>
      <w:color w:val="000000"/>
      <w:sz w:val="20"/>
      <w:szCs w:val="20"/>
    </w:rPr>
  </w:style>
  <w:style w:type="character" w:customStyle="1" w:styleId="CharacterStyle1">
    <w:name w:val="Character Style 1"/>
    <w:uiPriority w:val="99"/>
    <w:rsid w:val="008B57EC"/>
  </w:style>
  <w:style w:type="paragraph" w:styleId="Header">
    <w:name w:val="header"/>
    <w:basedOn w:val="Normal"/>
    <w:link w:val="HeaderChar"/>
    <w:uiPriority w:val="99"/>
    <w:unhideWhenUsed/>
    <w:rsid w:val="008B57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7EC"/>
  </w:style>
  <w:style w:type="paragraph" w:styleId="Footer">
    <w:name w:val="footer"/>
    <w:basedOn w:val="Normal"/>
    <w:link w:val="FooterChar"/>
    <w:uiPriority w:val="99"/>
    <w:unhideWhenUsed/>
    <w:rsid w:val="008B57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7EC"/>
  </w:style>
  <w:style w:type="paragraph" w:customStyle="1" w:styleId="NoParagraphStyle">
    <w:name w:val="[No Paragraph Style]"/>
    <w:rsid w:val="000522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B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B1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236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B0C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B57EC"/>
    <w:pPr>
      <w:widowControl w:val="0"/>
      <w:autoSpaceDE w:val="0"/>
      <w:autoSpaceDN w:val="0"/>
      <w:adjustRightInd w:val="0"/>
      <w:spacing w:line="280" w:lineRule="atLeast"/>
    </w:pPr>
    <w:rPr>
      <w:rFonts w:ascii="Univers 45 Light" w:eastAsiaTheme="minorHAnsi" w:hAnsi="Univers 45 Light" w:cs="Univers 45 Light"/>
      <w:color w:val="000000"/>
      <w:sz w:val="20"/>
      <w:szCs w:val="20"/>
    </w:rPr>
  </w:style>
  <w:style w:type="character" w:customStyle="1" w:styleId="CharacterStyle1">
    <w:name w:val="Character Style 1"/>
    <w:uiPriority w:val="99"/>
    <w:rsid w:val="008B57EC"/>
  </w:style>
  <w:style w:type="paragraph" w:styleId="Header">
    <w:name w:val="header"/>
    <w:basedOn w:val="Normal"/>
    <w:link w:val="HeaderChar"/>
    <w:uiPriority w:val="99"/>
    <w:unhideWhenUsed/>
    <w:rsid w:val="008B57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7EC"/>
  </w:style>
  <w:style w:type="paragraph" w:styleId="Footer">
    <w:name w:val="footer"/>
    <w:basedOn w:val="Normal"/>
    <w:link w:val="FooterChar"/>
    <w:uiPriority w:val="99"/>
    <w:unhideWhenUsed/>
    <w:rsid w:val="008B57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7EC"/>
  </w:style>
  <w:style w:type="paragraph" w:customStyle="1" w:styleId="NoParagraphStyle">
    <w:name w:val="[No Paragraph Style]"/>
    <w:rsid w:val="000522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B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B1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236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B0C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mee\AppData\Local\Temp\SDSU%20Extension%20Volunteers%20Newsletter_M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0B575F-211B-8A4B-BFBD-E8D8B9A94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\Users\Aimee\AppData\Local\Temp\SDSU Extension Volunteers Newsletter_MG.dotx</Template>
  <TotalTime>21</TotalTime>
  <Pages>4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SDSU</Company>
  <LinksUpToDate>false</LinksUpToDate>
  <CharactersWithSpaces>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Gardener Newsletter Template</dc:title>
  <dc:subject/>
  <dc:creator>Aimee Ladonski</dc:creator>
  <cp:keywords/>
  <dc:description/>
  <cp:lastModifiedBy>Shelly Cartney</cp:lastModifiedBy>
  <cp:revision>2</cp:revision>
  <cp:lastPrinted>2017-12-08T14:36:00Z</cp:lastPrinted>
  <dcterms:created xsi:type="dcterms:W3CDTF">2018-01-23T21:10:00Z</dcterms:created>
  <dcterms:modified xsi:type="dcterms:W3CDTF">2018-02-13T19:06:00Z</dcterms:modified>
  <cp:category/>
</cp:coreProperties>
</file>